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1E" w:rsidRPr="00BA3392" w:rsidRDefault="007B591E" w:rsidP="00D645F1">
      <w:pPr>
        <w:ind w:left="-567"/>
        <w:jc w:val="center"/>
        <w:rPr>
          <w:b/>
          <w:bCs/>
          <w:sz w:val="28"/>
          <w:szCs w:val="28"/>
        </w:rPr>
      </w:pPr>
      <w:r w:rsidRPr="00BA3392">
        <w:rPr>
          <w:b/>
          <w:bCs/>
          <w:sz w:val="28"/>
          <w:szCs w:val="28"/>
        </w:rPr>
        <w:t>Срок вступления в Программу государственного софинансирования пенсий продлен</w:t>
      </w:r>
      <w:r>
        <w:rPr>
          <w:b/>
          <w:bCs/>
          <w:sz w:val="28"/>
          <w:szCs w:val="28"/>
        </w:rPr>
        <w:t>!</w:t>
      </w:r>
    </w:p>
    <w:p w:rsidR="007B591E" w:rsidRDefault="007B591E" w:rsidP="00D645F1">
      <w:pPr>
        <w:ind w:left="-567"/>
      </w:pPr>
    </w:p>
    <w:p w:rsidR="007B591E" w:rsidRPr="00234F67" w:rsidRDefault="007B591E" w:rsidP="00437CDD">
      <w:pPr>
        <w:pStyle w:val="NoSpacing"/>
        <w:ind w:left="-567" w:firstLine="709"/>
        <w:jc w:val="both"/>
        <w:rPr>
          <w:color w:val="000000"/>
          <w:sz w:val="28"/>
          <w:szCs w:val="28"/>
        </w:rPr>
      </w:pPr>
      <w:r w:rsidRPr="00234F67">
        <w:rPr>
          <w:sz w:val="28"/>
          <w:szCs w:val="28"/>
        </w:rPr>
        <w:t xml:space="preserve">Жителям Мордовии предоставлена еще одна возможность стать участниками программы государственного софинансирования пенсии. </w:t>
      </w:r>
      <w:r w:rsidRPr="004F2A45">
        <w:rPr>
          <w:sz w:val="28"/>
          <w:szCs w:val="28"/>
        </w:rPr>
        <w:t>5</w:t>
      </w:r>
      <w:r w:rsidRPr="00234F67">
        <w:rPr>
          <w:sz w:val="28"/>
          <w:szCs w:val="28"/>
        </w:rPr>
        <w:t xml:space="preserve"> ноября вступили в силу изменения </w:t>
      </w:r>
      <w:r w:rsidRPr="00234F67">
        <w:rPr>
          <w:color w:val="000000"/>
          <w:sz w:val="28"/>
          <w:szCs w:val="28"/>
        </w:rPr>
        <w:t>в федеральном законодательстве, касающиеся условий участия в Программе государственного софинансирования пенсии.</w:t>
      </w:r>
    </w:p>
    <w:p w:rsidR="007B591E" w:rsidRPr="00234F67" w:rsidRDefault="007B591E" w:rsidP="00437CDD">
      <w:pPr>
        <w:pStyle w:val="NoSpacing"/>
        <w:ind w:left="-567" w:firstLine="709"/>
        <w:jc w:val="both"/>
        <w:rPr>
          <w:sz w:val="28"/>
          <w:szCs w:val="28"/>
        </w:rPr>
      </w:pPr>
      <w:r w:rsidRPr="00234F67">
        <w:rPr>
          <w:sz w:val="28"/>
          <w:szCs w:val="28"/>
        </w:rPr>
        <w:t xml:space="preserve">Так, </w:t>
      </w:r>
      <w:r w:rsidRPr="004F2A45">
        <w:rPr>
          <w:b/>
          <w:bCs/>
          <w:sz w:val="28"/>
          <w:szCs w:val="28"/>
        </w:rPr>
        <w:t>включительно по</w:t>
      </w:r>
      <w:r w:rsidRPr="00234F67">
        <w:rPr>
          <w:b/>
          <w:bCs/>
          <w:sz w:val="28"/>
          <w:szCs w:val="28"/>
        </w:rPr>
        <w:t xml:space="preserve"> 31 декабря 2014</w:t>
      </w:r>
      <w:r w:rsidRPr="00234F67">
        <w:rPr>
          <w:sz w:val="28"/>
          <w:szCs w:val="28"/>
        </w:rPr>
        <w:t xml:space="preserve"> года продлен срок вступления в программу государственного софинансирования. То есть, жители Мордовии, желающие стать участниками программы должны до конца этого года подать соответствующее заявление в Управление ПФР по месту жительства. Также это можно сделать через многофункциональный центр или через работодателя.</w:t>
      </w:r>
    </w:p>
    <w:p w:rsidR="007B591E" w:rsidRPr="00234F67" w:rsidRDefault="007B591E" w:rsidP="00437CDD">
      <w:pPr>
        <w:pStyle w:val="NoSpacing"/>
        <w:ind w:left="-567" w:firstLine="709"/>
        <w:jc w:val="both"/>
        <w:rPr>
          <w:color w:val="000000"/>
          <w:sz w:val="28"/>
          <w:szCs w:val="28"/>
        </w:rPr>
      </w:pPr>
      <w:r w:rsidRPr="004F2A45">
        <w:rPr>
          <w:b/>
          <w:bCs/>
          <w:sz w:val="28"/>
          <w:szCs w:val="28"/>
        </w:rPr>
        <w:t>Включительно по</w:t>
      </w:r>
      <w:r w:rsidRPr="00234F67">
        <w:rPr>
          <w:sz w:val="28"/>
          <w:szCs w:val="28"/>
        </w:rPr>
        <w:t xml:space="preserve"> </w:t>
      </w:r>
      <w:r w:rsidRPr="00234F67">
        <w:rPr>
          <w:b/>
          <w:bCs/>
          <w:sz w:val="28"/>
          <w:szCs w:val="28"/>
        </w:rPr>
        <w:t>31 января 2015 года</w:t>
      </w:r>
      <w:r w:rsidRPr="00234F67">
        <w:rPr>
          <w:sz w:val="28"/>
          <w:szCs w:val="28"/>
        </w:rPr>
        <w:t xml:space="preserve"> продлен срок уплаты первого взноса.  То есть для того, чтобы получать государственную поддержку, гражданин, вступивший в программу, должен уплатить первый взнос. С учетом продления срока сделать это необходимо </w:t>
      </w:r>
      <w:r w:rsidRPr="00234F67">
        <w:rPr>
          <w:b/>
          <w:bCs/>
          <w:sz w:val="28"/>
          <w:szCs w:val="28"/>
        </w:rPr>
        <w:t>до конца января</w:t>
      </w:r>
      <w:r w:rsidRPr="00234F67">
        <w:rPr>
          <w:sz w:val="28"/>
          <w:szCs w:val="28"/>
        </w:rPr>
        <w:t xml:space="preserve">. </w:t>
      </w:r>
      <w:r w:rsidRPr="00234F67">
        <w:rPr>
          <w:color w:val="000000"/>
          <w:sz w:val="28"/>
          <w:szCs w:val="28"/>
        </w:rPr>
        <w:t>Сделать первый взнос в эти сроки</w:t>
      </w:r>
      <w:r w:rsidRPr="00234F67">
        <w:rPr>
          <w:sz w:val="28"/>
          <w:szCs w:val="28"/>
        </w:rPr>
        <w:t xml:space="preserve">  могут </w:t>
      </w:r>
      <w:r w:rsidRPr="00234F67">
        <w:rPr>
          <w:color w:val="000000"/>
          <w:sz w:val="28"/>
          <w:szCs w:val="28"/>
        </w:rPr>
        <w:t xml:space="preserve">абсолютно все участники Программы, в том числе и те, кто вступил в нее еще до 1 октября 2013 года. </w:t>
      </w:r>
    </w:p>
    <w:p w:rsidR="007B591E" w:rsidRPr="00234F67" w:rsidRDefault="007B591E" w:rsidP="00437CDD">
      <w:pPr>
        <w:pStyle w:val="NoSpacing"/>
        <w:ind w:left="-567" w:firstLine="709"/>
        <w:jc w:val="both"/>
        <w:rPr>
          <w:color w:val="000000"/>
          <w:sz w:val="28"/>
          <w:szCs w:val="28"/>
        </w:rPr>
      </w:pPr>
      <w:r w:rsidRPr="00234F67">
        <w:rPr>
          <w:color w:val="000000"/>
          <w:sz w:val="28"/>
          <w:szCs w:val="28"/>
        </w:rPr>
        <w:t xml:space="preserve">Таким образом, всем тем, кто вступил в Программу в период с 1 октября 2008 года по 31 декабря 2014 года и сделал первый взнос </w:t>
      </w:r>
      <w:r>
        <w:rPr>
          <w:color w:val="000000"/>
          <w:sz w:val="28"/>
          <w:szCs w:val="28"/>
        </w:rPr>
        <w:t>п</w:t>
      </w:r>
      <w:r w:rsidRPr="00234F67">
        <w:rPr>
          <w:color w:val="000000"/>
          <w:sz w:val="28"/>
          <w:szCs w:val="28"/>
        </w:rPr>
        <w:t>о 31 января 2015 года, государство обеспечит софинансирование добровольных взносов на будущую пенсию. То есть в течение 10 лет государство будет удваивать внесенные гражданином деньги при условии, что сумма этих взносов будет не менее 2 тысяч рублей в год.</w:t>
      </w:r>
    </w:p>
    <w:p w:rsidR="007B591E" w:rsidRDefault="007B591E" w:rsidP="00437CDD">
      <w:pPr>
        <w:pStyle w:val="NoSpacing"/>
        <w:ind w:left="-567" w:firstLine="709"/>
        <w:jc w:val="both"/>
        <w:rPr>
          <w:sz w:val="28"/>
          <w:szCs w:val="28"/>
        </w:rPr>
      </w:pPr>
    </w:p>
    <w:p w:rsidR="007B591E" w:rsidRPr="00234F67" w:rsidRDefault="007B591E" w:rsidP="00437CDD">
      <w:pPr>
        <w:pStyle w:val="NoSpacing"/>
        <w:ind w:left="-567" w:firstLine="709"/>
        <w:jc w:val="both"/>
        <w:rPr>
          <w:sz w:val="28"/>
          <w:szCs w:val="28"/>
        </w:rPr>
      </w:pPr>
      <w:r w:rsidRPr="00234F67">
        <w:rPr>
          <w:sz w:val="28"/>
          <w:szCs w:val="28"/>
        </w:rPr>
        <w:t xml:space="preserve">Но есть одно условие для новых участников Программы (для тех, кто вступит в нее в ноябре-декабре 2014 г.) - право на государственную поддержку пенсионных накоплений будут иметь те граждане, которые на момент вступления в программу </w:t>
      </w:r>
      <w:r w:rsidRPr="00234F67">
        <w:rPr>
          <w:color w:val="000000"/>
          <w:sz w:val="28"/>
          <w:szCs w:val="28"/>
        </w:rPr>
        <w:t>не являются получателями ни одного из видов пенсии, а также ежемесячного пожизненного содержания, которое выплачивается, например,  пребывающему в отставке судье</w:t>
      </w:r>
      <w:r>
        <w:rPr>
          <w:color w:val="000000"/>
          <w:sz w:val="28"/>
          <w:szCs w:val="28"/>
        </w:rPr>
        <w:t xml:space="preserve"> (за исключением военных пенсионеров)</w:t>
      </w:r>
      <w:r w:rsidRPr="00234F6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34F67">
        <w:rPr>
          <w:color w:val="000000"/>
          <w:sz w:val="28"/>
          <w:szCs w:val="28"/>
        </w:rPr>
        <w:t xml:space="preserve">Если же человеку назначен любой вид пенсии по линии ПФР, он также может стать участником программы, но его взносы софинансироваться не будут. Это нововведение касается только новых участников программы  </w:t>
      </w:r>
      <w:r w:rsidRPr="00234F67">
        <w:rPr>
          <w:sz w:val="28"/>
          <w:szCs w:val="28"/>
        </w:rPr>
        <w:t>и не распространяется на пенсионеров, которые в нее уже вступили до 1 октября 2013 года.</w:t>
      </w:r>
    </w:p>
    <w:p w:rsidR="007B591E" w:rsidRDefault="007B591E" w:rsidP="00437CDD">
      <w:pPr>
        <w:pStyle w:val="NoSpacing"/>
        <w:ind w:left="-567" w:firstLine="709"/>
        <w:jc w:val="both"/>
        <w:rPr>
          <w:color w:val="000000"/>
          <w:sz w:val="28"/>
          <w:szCs w:val="28"/>
        </w:rPr>
      </w:pPr>
    </w:p>
    <w:p w:rsidR="007B591E" w:rsidRPr="00234F67" w:rsidRDefault="007B591E" w:rsidP="00437CDD">
      <w:pPr>
        <w:pStyle w:val="NoSpacing"/>
        <w:ind w:left="-567" w:firstLine="709"/>
        <w:jc w:val="both"/>
        <w:rPr>
          <w:sz w:val="28"/>
          <w:szCs w:val="28"/>
        </w:rPr>
      </w:pPr>
      <w:r w:rsidRPr="00234F67">
        <w:rPr>
          <w:color w:val="000000"/>
          <w:sz w:val="28"/>
          <w:szCs w:val="28"/>
        </w:rPr>
        <w:t>Изменения коснулись и сроков обращения за назначением единовременной выплаты из средств пенсионных накоплений</w:t>
      </w:r>
      <w:r w:rsidRPr="00D645F1">
        <w:t xml:space="preserve"> </w:t>
      </w:r>
      <w:r w:rsidRPr="00D645F1">
        <w:rPr>
          <w:sz w:val="28"/>
          <w:szCs w:val="28"/>
        </w:rPr>
        <w:t>с учетом государственного софинансирования пенсии</w:t>
      </w:r>
      <w:r w:rsidRPr="00D645F1">
        <w:rPr>
          <w:color w:val="000000"/>
          <w:sz w:val="28"/>
          <w:szCs w:val="28"/>
        </w:rPr>
        <w:t>.</w:t>
      </w:r>
      <w:r w:rsidRPr="00234F67">
        <w:rPr>
          <w:color w:val="000000"/>
          <w:sz w:val="28"/>
          <w:szCs w:val="28"/>
        </w:rPr>
        <w:t xml:space="preserve"> Получить эти деньги можно только при выходе на пенсию.  </w:t>
      </w:r>
      <w:r w:rsidRPr="00234F67">
        <w:rPr>
          <w:sz w:val="28"/>
          <w:szCs w:val="28"/>
        </w:rPr>
        <w:t xml:space="preserve">Если при расчете ежемесячная выплата составит не более 5 % от общего размера пенсии, то вся сумма будет выплачена единовременно, но не чаще чем </w:t>
      </w:r>
      <w:r w:rsidRPr="00234F67">
        <w:rPr>
          <w:sz w:val="28"/>
          <w:szCs w:val="28"/>
          <w:u w:val="single"/>
        </w:rPr>
        <w:t>один раз в пять лет</w:t>
      </w:r>
      <w:r w:rsidRPr="00234F67">
        <w:rPr>
          <w:sz w:val="28"/>
          <w:szCs w:val="28"/>
        </w:rPr>
        <w:t>. Пятилетний период исчисляется с момента обращения за выплатой, после  1 января 2015 года.</w:t>
      </w:r>
    </w:p>
    <w:p w:rsidR="007B591E" w:rsidRDefault="007B591E" w:rsidP="00437CDD">
      <w:pPr>
        <w:pStyle w:val="NoSpacing"/>
        <w:ind w:left="-567"/>
        <w:jc w:val="both"/>
        <w:rPr>
          <w:b/>
          <w:bCs/>
          <w:i/>
          <w:iCs/>
          <w:sz w:val="28"/>
          <w:szCs w:val="28"/>
          <w:u w:val="single"/>
        </w:rPr>
      </w:pPr>
    </w:p>
    <w:sectPr w:rsidR="007B591E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A34BC"/>
    <w:multiLevelType w:val="hybridMultilevel"/>
    <w:tmpl w:val="BE6243E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">
    <w:nsid w:val="73777ABE"/>
    <w:multiLevelType w:val="hybridMultilevel"/>
    <w:tmpl w:val="543A9092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EA3"/>
    <w:rsid w:val="00022DED"/>
    <w:rsid w:val="00023C97"/>
    <w:rsid w:val="00024ED7"/>
    <w:rsid w:val="00032641"/>
    <w:rsid w:val="00055780"/>
    <w:rsid w:val="000E616D"/>
    <w:rsid w:val="001463D2"/>
    <w:rsid w:val="00146F77"/>
    <w:rsid w:val="00147EA3"/>
    <w:rsid w:val="00171025"/>
    <w:rsid w:val="0017615F"/>
    <w:rsid w:val="00195F93"/>
    <w:rsid w:val="001A367C"/>
    <w:rsid w:val="001B7BFA"/>
    <w:rsid w:val="001C1273"/>
    <w:rsid w:val="001E5272"/>
    <w:rsid w:val="001F0618"/>
    <w:rsid w:val="00226DBE"/>
    <w:rsid w:val="00234F67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A7D13"/>
    <w:rsid w:val="003D0468"/>
    <w:rsid w:val="004030DD"/>
    <w:rsid w:val="00405989"/>
    <w:rsid w:val="00437CDD"/>
    <w:rsid w:val="0045713D"/>
    <w:rsid w:val="00472420"/>
    <w:rsid w:val="00486F3A"/>
    <w:rsid w:val="004A0D1F"/>
    <w:rsid w:val="004A2FC9"/>
    <w:rsid w:val="004F2A45"/>
    <w:rsid w:val="004F5E71"/>
    <w:rsid w:val="00546C64"/>
    <w:rsid w:val="00554BF8"/>
    <w:rsid w:val="00557EB0"/>
    <w:rsid w:val="005B1CF5"/>
    <w:rsid w:val="005C2223"/>
    <w:rsid w:val="005D798A"/>
    <w:rsid w:val="00611CBE"/>
    <w:rsid w:val="00651C78"/>
    <w:rsid w:val="00663991"/>
    <w:rsid w:val="00666879"/>
    <w:rsid w:val="00682D64"/>
    <w:rsid w:val="006840BF"/>
    <w:rsid w:val="006A544F"/>
    <w:rsid w:val="006C3893"/>
    <w:rsid w:val="006E0094"/>
    <w:rsid w:val="00730347"/>
    <w:rsid w:val="007805A2"/>
    <w:rsid w:val="007A0136"/>
    <w:rsid w:val="007A15BD"/>
    <w:rsid w:val="007B591E"/>
    <w:rsid w:val="007B7712"/>
    <w:rsid w:val="007D77F7"/>
    <w:rsid w:val="007F5778"/>
    <w:rsid w:val="00831166"/>
    <w:rsid w:val="0086255B"/>
    <w:rsid w:val="008D58F5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C6A9C"/>
    <w:rsid w:val="00AD7FE5"/>
    <w:rsid w:val="00B165E3"/>
    <w:rsid w:val="00B16724"/>
    <w:rsid w:val="00B34982"/>
    <w:rsid w:val="00B543B3"/>
    <w:rsid w:val="00BA3392"/>
    <w:rsid w:val="00BE2E3E"/>
    <w:rsid w:val="00C0550C"/>
    <w:rsid w:val="00C5671F"/>
    <w:rsid w:val="00C70B0C"/>
    <w:rsid w:val="00C84C5C"/>
    <w:rsid w:val="00CA22B7"/>
    <w:rsid w:val="00D151FB"/>
    <w:rsid w:val="00D645F1"/>
    <w:rsid w:val="00D86C19"/>
    <w:rsid w:val="00DE2BEF"/>
    <w:rsid w:val="00E21184"/>
    <w:rsid w:val="00E2121E"/>
    <w:rsid w:val="00E51D5C"/>
    <w:rsid w:val="00E9001A"/>
    <w:rsid w:val="00EC6241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EA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147EA3"/>
    <w:pPr>
      <w:spacing w:line="240" w:lineRule="atLeast"/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47EA3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147EA3"/>
    <w:rPr>
      <w:color w:val="0000FF"/>
      <w:u w:val="single"/>
    </w:rPr>
  </w:style>
  <w:style w:type="paragraph" w:customStyle="1" w:styleId="a">
    <w:name w:val="Текст документа"/>
    <w:basedOn w:val="NormalWeb"/>
    <w:link w:val="a0"/>
    <w:autoRedefine/>
    <w:uiPriority w:val="99"/>
    <w:rsid w:val="007D77F7"/>
    <w:pPr>
      <w:spacing w:before="100" w:beforeAutospacing="1" w:after="100" w:afterAutospacing="1" w:line="240" w:lineRule="auto"/>
      <w:ind w:left="-52" w:firstLine="761"/>
      <w:jc w:val="both"/>
    </w:pPr>
    <w:rPr>
      <w:b/>
      <w:bCs/>
      <w:i/>
      <w:iCs/>
      <w:color w:val="000000"/>
      <w:sz w:val="28"/>
      <w:szCs w:val="28"/>
      <w:lang w:eastAsia="ru-RU"/>
    </w:rPr>
  </w:style>
  <w:style w:type="character" w:customStyle="1" w:styleId="a0">
    <w:name w:val="Текст документа Знак"/>
    <w:link w:val="a"/>
    <w:uiPriority w:val="99"/>
    <w:locked/>
    <w:rsid w:val="007D77F7"/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7D77F7"/>
    <w:pPr>
      <w:spacing w:after="200" w:line="276" w:lineRule="auto"/>
    </w:pPr>
    <w:rPr>
      <w:rFonts w:eastAsia="Calibri"/>
      <w:lang w:eastAsia="en-US"/>
    </w:rPr>
  </w:style>
  <w:style w:type="character" w:styleId="Strong">
    <w:name w:val="Strong"/>
    <w:basedOn w:val="DefaultParagraphFont"/>
    <w:uiPriority w:val="99"/>
    <w:qFormat/>
    <w:rsid w:val="007D77F7"/>
    <w:rPr>
      <w:b/>
      <w:bCs/>
    </w:rPr>
  </w:style>
  <w:style w:type="paragraph" w:styleId="NoSpacing">
    <w:name w:val="No Spacing"/>
    <w:uiPriority w:val="99"/>
    <w:qFormat/>
    <w:rsid w:val="00234F6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401</Words>
  <Characters>2287</Characters>
  <Application>Microsoft Office Outlook</Application>
  <DocSecurity>0</DocSecurity>
  <Lines>0</Lines>
  <Paragraphs>0</Paragraphs>
  <ScaleCrop>false</ScaleCrop>
  <Company>УПФР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0811</cp:lastModifiedBy>
  <cp:revision>4</cp:revision>
  <dcterms:created xsi:type="dcterms:W3CDTF">2014-11-10T07:42:00Z</dcterms:created>
  <dcterms:modified xsi:type="dcterms:W3CDTF">2014-11-11T12:50:00Z</dcterms:modified>
</cp:coreProperties>
</file>