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CF5" w:rsidRPr="00C11990" w:rsidRDefault="00523CF5" w:rsidP="00C11990">
      <w:pPr>
        <w:spacing w:before="100" w:beforeAutospacing="1" w:after="100" w:afterAutospacing="1"/>
        <w:jc w:val="right"/>
        <w:rPr>
          <w:rFonts w:ascii="Times New Roman" w:hAnsi="Times New Roman"/>
          <w:color w:val="000000"/>
          <w:sz w:val="26"/>
          <w:szCs w:val="26"/>
          <w:u w:val="single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u w:val="single"/>
          <w:lang w:eastAsia="ru-RU"/>
        </w:rPr>
        <w:t>Всероссийский флешмоб ко Дню матери (28 ноября 2021)</w:t>
      </w:r>
      <w:bookmarkStart w:id="0" w:name="_GoBack"/>
      <w:bookmarkEnd w:id="0"/>
    </w:p>
    <w:p w:rsidR="00523CF5" w:rsidRDefault="00523CF5" w:rsidP="00C11990">
      <w:pPr>
        <w:spacing w:before="100" w:beforeAutospacing="1" w:after="100" w:afterAutospacing="1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</w:p>
    <w:p w:rsidR="00523CF5" w:rsidRPr="00C11990" w:rsidRDefault="00523CF5" w:rsidP="00C11990">
      <w:pPr>
        <w:spacing w:before="100" w:beforeAutospacing="1" w:after="100" w:afterAutospacing="1"/>
        <w:jc w:val="center"/>
        <w:rPr>
          <w:rFonts w:ascii="Times New Roman" w:hAnsi="Times New Roman"/>
          <w:b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b/>
          <w:color w:val="000000"/>
          <w:sz w:val="26"/>
          <w:szCs w:val="26"/>
          <w:lang w:eastAsia="ru-RU"/>
        </w:rPr>
        <w:t>Поблагодари маму!</w:t>
      </w:r>
    </w:p>
    <w:p w:rsidR="00523CF5" w:rsidRPr="00C11990" w:rsidRDefault="00523CF5" w:rsidP="00BE79A0">
      <w:pPr>
        <w:spacing w:before="100" w:beforeAutospacing="1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>Мама – самый близкий и родной человек в нашей жизни, который дарит свою любовь и заботу, нежность и ласку. Но часто ли мы говорим ей спасибо за это?</w:t>
      </w:r>
    </w:p>
    <w:p w:rsidR="00523CF5" w:rsidRPr="00C11990" w:rsidRDefault="00523CF5" w:rsidP="00BE79A0">
      <w:pPr>
        <w:spacing w:before="100" w:beforeAutospacing="1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В преддверии Международного Дня матери у нас есть замечательный повод поздравить наших мам и сказать им теплые слова благодарности! </w:t>
      </w:r>
    </w:p>
    <w:p w:rsidR="00523CF5" w:rsidRPr="00C11990" w:rsidRDefault="00523CF5" w:rsidP="00BE79A0">
      <w:pPr>
        <w:spacing w:before="100" w:beforeAutospacing="1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Фонд Андрея Первозванного совместно </w:t>
      </w:r>
      <w:r w:rsidRPr="00C11990">
        <w:rPr>
          <w:rFonts w:ascii="Times New Roman" w:hAnsi="Times New Roman"/>
          <w:sz w:val="26"/>
          <w:szCs w:val="26"/>
          <w:lang w:eastAsia="ru-RU"/>
        </w:rPr>
        <w:t>с популярной российской певицей Дианой Гурцкая</w:t>
      </w:r>
      <w:r w:rsidRPr="00C11990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запускает всероссийский семейный флешмоб в </w:t>
      </w:r>
      <w:r w:rsidRPr="00C11990">
        <w:rPr>
          <w:rFonts w:ascii="Times New Roman" w:hAnsi="Times New Roman"/>
          <w:color w:val="000000"/>
          <w:sz w:val="26"/>
          <w:szCs w:val="26"/>
          <w:lang w:val="en-US" w:eastAsia="ru-RU"/>
        </w:rPr>
        <w:t>Instagram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ВК и приглашает всех к участию!  </w:t>
      </w:r>
    </w:p>
    <w:p w:rsidR="00523CF5" w:rsidRPr="00C11990" w:rsidRDefault="00523CF5" w:rsidP="00A102E1">
      <w:pPr>
        <w:spacing w:before="100" w:beforeAutospacing="1" w:after="100" w:afterAutospacing="1"/>
        <w:jc w:val="both"/>
        <w:outlineLvl w:val="1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Как принять участие в семейном флешмобе?</w:t>
      </w:r>
    </w:p>
    <w:p w:rsidR="00523CF5" w:rsidRPr="00C11990" w:rsidRDefault="00523CF5" w:rsidP="00042F3D">
      <w:pPr>
        <w:jc w:val="both"/>
        <w:outlineLvl w:val="1"/>
        <w:rPr>
          <w:rFonts w:ascii="Times New Roman" w:hAnsi="Times New Roman"/>
          <w:b/>
          <w:bCs/>
          <w:color w:val="000000"/>
          <w:sz w:val="26"/>
          <w:szCs w:val="26"/>
          <w:lang w:val="en-US" w:eastAsia="ru-RU"/>
        </w:rPr>
      </w:pPr>
      <w:r w:rsidRPr="00C11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 xml:space="preserve">В </w:t>
      </w:r>
      <w:r w:rsidRPr="00C11990">
        <w:rPr>
          <w:rFonts w:ascii="Times New Roman" w:hAnsi="Times New Roman"/>
          <w:b/>
          <w:bCs/>
          <w:color w:val="000000"/>
          <w:sz w:val="26"/>
          <w:szCs w:val="26"/>
          <w:lang w:val="en-US" w:eastAsia="ru-RU"/>
        </w:rPr>
        <w:t>Instagram</w:t>
      </w:r>
    </w:p>
    <w:p w:rsidR="00523CF5" w:rsidRPr="00C11990" w:rsidRDefault="00523CF5" w:rsidP="0093135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eastAsia="ru-RU"/>
        </w:rPr>
      </w:pPr>
      <w:r w:rsidRPr="00C11990">
        <w:rPr>
          <w:rFonts w:ascii="Times New Roman" w:hAnsi="Times New Roman"/>
          <w:sz w:val="26"/>
          <w:szCs w:val="26"/>
          <w:lang w:eastAsia="ru-RU"/>
        </w:rPr>
        <w:t>С 24 по 28 ноября выложить на своей странице в Instagram любимую фотографию с мамой - поблагодарите ее, расскажите о ней, о значении ее любви и заботы для вас!</w:t>
      </w:r>
    </w:p>
    <w:p w:rsidR="00523CF5" w:rsidRPr="00C11990" w:rsidRDefault="00523CF5" w:rsidP="0093135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eastAsia="ru-RU"/>
        </w:rPr>
      </w:pPr>
      <w:r w:rsidRPr="00C11990">
        <w:rPr>
          <w:rFonts w:ascii="Times New Roman" w:hAnsi="Times New Roman"/>
          <w:sz w:val="26"/>
          <w:szCs w:val="26"/>
          <w:lang w:eastAsia="ru-RU"/>
        </w:rPr>
        <w:t xml:space="preserve">Отметить пост хештегами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>#счастьематеринства_деньматери</w:t>
      </w:r>
      <w:r w:rsidRPr="00C11990">
        <w:rPr>
          <w:rFonts w:ascii="Times New Roman" w:hAnsi="Times New Roman"/>
          <w:sz w:val="26"/>
          <w:szCs w:val="26"/>
          <w:lang w:eastAsia="ru-RU"/>
        </w:rPr>
        <w:t xml:space="preserve"> и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 xml:space="preserve">#фондандреяпервозванного </w:t>
      </w:r>
    </w:p>
    <w:p w:rsidR="00523CF5" w:rsidRPr="00C11990" w:rsidRDefault="00523CF5" w:rsidP="0093135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eastAsia="ru-RU"/>
        </w:rPr>
      </w:pPr>
      <w:r w:rsidRPr="00C11990">
        <w:rPr>
          <w:rFonts w:ascii="Times New Roman" w:hAnsi="Times New Roman"/>
          <w:sz w:val="26"/>
          <w:szCs w:val="26"/>
          <w:lang w:eastAsia="ru-RU"/>
        </w:rPr>
        <w:t>Отметить в комментариях под этим постом двух своих друзей</w:t>
      </w:r>
    </w:p>
    <w:p w:rsidR="00523CF5" w:rsidRPr="00C11990" w:rsidRDefault="00523CF5" w:rsidP="0093135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eastAsia="ru-RU"/>
        </w:rPr>
      </w:pPr>
      <w:r w:rsidRPr="00C11990">
        <w:rPr>
          <w:rFonts w:ascii="Times New Roman" w:hAnsi="Times New Roman"/>
          <w:sz w:val="26"/>
          <w:szCs w:val="26"/>
          <w:lang w:eastAsia="ru-RU"/>
        </w:rPr>
        <w:t xml:space="preserve">Подписаться на нашу страницу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 xml:space="preserve">@happymaterinstvo </w:t>
      </w:r>
      <w:r w:rsidRPr="00C11990">
        <w:rPr>
          <w:rFonts w:ascii="Times New Roman" w:hAnsi="Times New Roman"/>
          <w:sz w:val="26"/>
          <w:szCs w:val="26"/>
          <w:lang w:eastAsia="ru-RU"/>
        </w:rPr>
        <w:t xml:space="preserve">и на страницу нашего партнера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>@mr.skovorodkin</w:t>
      </w:r>
    </w:p>
    <w:p w:rsidR="00523CF5" w:rsidRPr="00C11990" w:rsidRDefault="00523CF5" w:rsidP="00931351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6"/>
          <w:szCs w:val="26"/>
          <w:lang w:eastAsia="ru-RU"/>
        </w:rPr>
      </w:pPr>
      <w:r w:rsidRPr="00C11990">
        <w:rPr>
          <w:rFonts w:ascii="Times New Roman" w:hAnsi="Times New Roman"/>
          <w:sz w:val="26"/>
          <w:szCs w:val="26"/>
          <w:lang w:eastAsia="ru-RU"/>
        </w:rPr>
        <w:t>Ваш аккаунт должен быть открыт</w:t>
      </w:r>
    </w:p>
    <w:p w:rsidR="00523CF5" w:rsidRPr="00C11990" w:rsidRDefault="00523CF5" w:rsidP="00042F3D">
      <w:pPr>
        <w:pStyle w:val="ListParagraph"/>
        <w:ind w:left="284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523CF5" w:rsidRPr="00C11990" w:rsidRDefault="00523CF5" w:rsidP="00042F3D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C11990">
        <w:rPr>
          <w:rFonts w:ascii="Times New Roman" w:hAnsi="Times New Roman"/>
          <w:b/>
          <w:sz w:val="26"/>
          <w:szCs w:val="26"/>
          <w:lang w:eastAsia="ru-RU"/>
        </w:rPr>
        <w:t>В Вк</w:t>
      </w:r>
    </w:p>
    <w:p w:rsidR="00523CF5" w:rsidRPr="00C11990" w:rsidRDefault="00523CF5" w:rsidP="00042F3D">
      <w:pPr>
        <w:pStyle w:val="ListParagraph"/>
        <w:ind w:left="284" w:hanging="284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>1.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ab/>
        <w:t>С 24 по 28 ноября выложить на своей странице в ВК любимую фотографию с мамой - поблагодарите ее, расскажите о ней, о значении ее любви и заботы для вас!</w:t>
      </w:r>
    </w:p>
    <w:p w:rsidR="00523CF5" w:rsidRPr="00C11990" w:rsidRDefault="00523CF5" w:rsidP="00042F3D">
      <w:pPr>
        <w:pStyle w:val="ListParagraph"/>
        <w:ind w:left="284" w:hanging="284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>2.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ab/>
        <w:t xml:space="preserve">Отметьте пост хештегами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>#счастьематеринства_деньматери</w:t>
      </w:r>
      <w:r w:rsidRPr="00C11990">
        <w:rPr>
          <w:rFonts w:ascii="Times New Roman" w:hAnsi="Times New Roman"/>
          <w:color w:val="2F5496"/>
          <w:sz w:val="26"/>
          <w:szCs w:val="26"/>
          <w:lang w:eastAsia="ru-RU"/>
        </w:rPr>
        <w:t xml:space="preserve"> 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 xml:space="preserve">#фондандреяпервозванного </w:t>
      </w:r>
    </w:p>
    <w:p w:rsidR="00523CF5" w:rsidRPr="00C11990" w:rsidRDefault="00523CF5" w:rsidP="00042F3D">
      <w:pPr>
        <w:pStyle w:val="ListParagraph"/>
        <w:ind w:left="284" w:hanging="284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>4.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ab/>
        <w:t>Ваш аккаунт должен быть открыт</w:t>
      </w:r>
    </w:p>
    <w:p w:rsidR="00523CF5" w:rsidRPr="00C11990" w:rsidRDefault="00523CF5" w:rsidP="00042F3D">
      <w:pPr>
        <w:pStyle w:val="ListParagraph"/>
        <w:ind w:left="284" w:hanging="284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523CF5" w:rsidRPr="00C11990" w:rsidRDefault="00523CF5" w:rsidP="00A102E1">
      <w:pPr>
        <w:spacing w:before="120" w:after="100" w:afterAutospacing="1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     Конечно же, наш флешмоб не обойдется без подарков! Генератором случайных чисел мы определим 3 участников в</w:t>
      </w:r>
      <w:r w:rsidRPr="00C11990">
        <w:rPr>
          <w:sz w:val="26"/>
          <w:szCs w:val="26"/>
        </w:rPr>
        <w:t xml:space="preserve"> 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Instagram и 3 участников в ВК, которым повезет в этот день. Победители розыгрыша получат в подарок посуду от нашего партнера - компании </w:t>
      </w:r>
      <w:r w:rsidRPr="00C11990">
        <w:rPr>
          <w:rFonts w:ascii="Times New Roman" w:hAnsi="Times New Roman"/>
          <w:color w:val="000000"/>
          <w:sz w:val="26"/>
          <w:szCs w:val="26"/>
          <w:lang w:val="en-US" w:eastAsia="ru-RU"/>
        </w:rPr>
        <w:t>Mr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.Сковородкин. </w:t>
      </w:r>
    </w:p>
    <w:p w:rsidR="00523CF5" w:rsidRPr="00C11990" w:rsidRDefault="00523CF5" w:rsidP="00A102E1">
      <w:pPr>
        <w:pStyle w:val="ListParagraph"/>
        <w:spacing w:before="120" w:after="100" w:afterAutospacing="1"/>
        <w:ind w:left="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Информация об итогах розыгрыша призов будет размещена 1 декабря на странице </w:t>
      </w:r>
      <w:r w:rsidRPr="00C11990">
        <w:rPr>
          <w:rFonts w:ascii="Times New Roman" w:hAnsi="Times New Roman"/>
          <w:color w:val="4472C4"/>
          <w:sz w:val="26"/>
          <w:szCs w:val="26"/>
          <w:lang w:eastAsia="ru-RU"/>
        </w:rPr>
        <w:t xml:space="preserve">@happymaterinstvo </w:t>
      </w:r>
      <w:r w:rsidRPr="00C11990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Pr="00C11990">
        <w:rPr>
          <w:rFonts w:ascii="Times New Roman" w:hAnsi="Times New Roman"/>
          <w:sz w:val="26"/>
          <w:szCs w:val="26"/>
          <w:lang w:val="en-US" w:eastAsia="ru-RU"/>
        </w:rPr>
        <w:t>Instagram</w:t>
      </w:r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на странице Фонда Андрея Первозванного в ВК (</w:t>
      </w:r>
      <w:r w:rsidRPr="00C11990">
        <w:rPr>
          <w:rFonts w:ascii="Times New Roman" w:hAnsi="Times New Roman"/>
          <w:color w:val="00B0F0"/>
          <w:sz w:val="26"/>
          <w:szCs w:val="26"/>
          <w:lang w:eastAsia="ru-RU"/>
        </w:rPr>
        <w:t xml:space="preserve"> </w:t>
      </w:r>
      <w:hyperlink r:id="rId5" w:history="1">
        <w:r w:rsidRPr="00C11990">
          <w:rPr>
            <w:rStyle w:val="Hyperlink"/>
            <w:rFonts w:ascii="Times New Roman" w:hAnsi="Times New Roman"/>
            <w:color w:val="4472C4"/>
            <w:sz w:val="26"/>
            <w:szCs w:val="26"/>
            <w:lang w:eastAsia="ru-RU"/>
          </w:rPr>
          <w:t>https://vk.com/fap_fund</w:t>
        </w:r>
      </w:hyperlink>
      <w:r w:rsidRPr="00C11990">
        <w:rPr>
          <w:rFonts w:ascii="Times New Roman" w:hAnsi="Times New Roman"/>
          <w:color w:val="000000"/>
          <w:sz w:val="26"/>
          <w:szCs w:val="26"/>
          <w:lang w:eastAsia="ru-RU"/>
        </w:rPr>
        <w:t>)</w:t>
      </w:r>
    </w:p>
    <w:p w:rsidR="00523CF5" w:rsidRDefault="00523CF5" w:rsidP="00931351">
      <w:pPr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523CF5" w:rsidRPr="00C11990" w:rsidRDefault="00523CF5" w:rsidP="00931351">
      <w:pPr>
        <w:spacing w:before="100" w:beforeAutospacing="1" w:after="100" w:afterAutospacing="1"/>
        <w:jc w:val="center"/>
        <w:outlineLvl w:val="1"/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</w:pPr>
      <w:r w:rsidRPr="00C11990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Поблагодарите свою маму – ей будет приятно!</w:t>
      </w:r>
    </w:p>
    <w:sectPr w:rsidR="00523CF5" w:rsidRPr="00C11990" w:rsidSect="00A102E1">
      <w:pgSz w:w="11900" w:h="16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5007B"/>
    <w:multiLevelType w:val="hybridMultilevel"/>
    <w:tmpl w:val="7C6010CE"/>
    <w:lvl w:ilvl="0" w:tplc="2ACAEBD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9E522D"/>
    <w:multiLevelType w:val="hybridMultilevel"/>
    <w:tmpl w:val="954E6F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6351"/>
    <w:rsid w:val="00020174"/>
    <w:rsid w:val="00023104"/>
    <w:rsid w:val="00042F3D"/>
    <w:rsid w:val="00054003"/>
    <w:rsid w:val="00057C93"/>
    <w:rsid w:val="00066736"/>
    <w:rsid w:val="000818F3"/>
    <w:rsid w:val="00085A4A"/>
    <w:rsid w:val="00095CB8"/>
    <w:rsid w:val="00097479"/>
    <w:rsid w:val="000E44D5"/>
    <w:rsid w:val="00105523"/>
    <w:rsid w:val="00146009"/>
    <w:rsid w:val="00185A2D"/>
    <w:rsid w:val="001B6E4A"/>
    <w:rsid w:val="001C1E05"/>
    <w:rsid w:val="001C6A91"/>
    <w:rsid w:val="001D75A2"/>
    <w:rsid w:val="00224D8F"/>
    <w:rsid w:val="002316B7"/>
    <w:rsid w:val="002648AD"/>
    <w:rsid w:val="002A4676"/>
    <w:rsid w:val="002E4032"/>
    <w:rsid w:val="00333148"/>
    <w:rsid w:val="00336305"/>
    <w:rsid w:val="00401E94"/>
    <w:rsid w:val="00416C2B"/>
    <w:rsid w:val="00452AE0"/>
    <w:rsid w:val="00456A33"/>
    <w:rsid w:val="004626F0"/>
    <w:rsid w:val="00485A65"/>
    <w:rsid w:val="004A1E59"/>
    <w:rsid w:val="004A5EED"/>
    <w:rsid w:val="004E1CDE"/>
    <w:rsid w:val="00523CF5"/>
    <w:rsid w:val="00584305"/>
    <w:rsid w:val="005913E8"/>
    <w:rsid w:val="00591E78"/>
    <w:rsid w:val="00591FC8"/>
    <w:rsid w:val="005C5B91"/>
    <w:rsid w:val="0062642E"/>
    <w:rsid w:val="00672CCD"/>
    <w:rsid w:val="00676177"/>
    <w:rsid w:val="006A36F8"/>
    <w:rsid w:val="00757F85"/>
    <w:rsid w:val="007E32CB"/>
    <w:rsid w:val="008C0E57"/>
    <w:rsid w:val="008D406A"/>
    <w:rsid w:val="00926E36"/>
    <w:rsid w:val="00931351"/>
    <w:rsid w:val="009361CE"/>
    <w:rsid w:val="00964730"/>
    <w:rsid w:val="0098325F"/>
    <w:rsid w:val="00A102E1"/>
    <w:rsid w:val="00A21E94"/>
    <w:rsid w:val="00A31FD9"/>
    <w:rsid w:val="00AB1EC3"/>
    <w:rsid w:val="00B10F1C"/>
    <w:rsid w:val="00B34AF7"/>
    <w:rsid w:val="00B35448"/>
    <w:rsid w:val="00B36D57"/>
    <w:rsid w:val="00B40821"/>
    <w:rsid w:val="00B63A41"/>
    <w:rsid w:val="00BC2519"/>
    <w:rsid w:val="00BE79A0"/>
    <w:rsid w:val="00BF753F"/>
    <w:rsid w:val="00C11990"/>
    <w:rsid w:val="00C159F7"/>
    <w:rsid w:val="00C47C28"/>
    <w:rsid w:val="00C536E0"/>
    <w:rsid w:val="00C613FE"/>
    <w:rsid w:val="00CB13C7"/>
    <w:rsid w:val="00CE00F3"/>
    <w:rsid w:val="00CF0DA7"/>
    <w:rsid w:val="00D8377A"/>
    <w:rsid w:val="00D93075"/>
    <w:rsid w:val="00DC608D"/>
    <w:rsid w:val="00DD5897"/>
    <w:rsid w:val="00DE3990"/>
    <w:rsid w:val="00E3632E"/>
    <w:rsid w:val="00F4199A"/>
    <w:rsid w:val="00F86351"/>
    <w:rsid w:val="00F93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EC3"/>
    <w:rPr>
      <w:sz w:val="24"/>
      <w:szCs w:val="24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F86351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86351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semiHidden/>
    <w:rsid w:val="00F86351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ListParagraph">
    <w:name w:val="List Paragraph"/>
    <w:basedOn w:val="Normal"/>
    <w:uiPriority w:val="99"/>
    <w:qFormat/>
    <w:rsid w:val="00C536E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rsid w:val="00D9307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930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93075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930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930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930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307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672CCD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8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9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9886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338988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</w:div>
            <w:div w:id="1053389891">
              <w:marLeft w:val="0"/>
              <w:marRight w:val="0"/>
              <w:marTop w:val="0"/>
              <w:marBottom w:val="0"/>
              <w:divBdr>
                <w:top w:val="single" w:sz="2" w:space="2" w:color="000000"/>
                <w:left w:val="single" w:sz="2" w:space="2" w:color="000000"/>
                <w:bottom w:val="single" w:sz="2" w:space="2" w:color="000000"/>
                <w:right w:val="single" w:sz="2" w:space="2" w:color="000000"/>
              </w:divBdr>
            </w:div>
          </w:divsChild>
        </w:div>
      </w:divsChild>
    </w:div>
    <w:div w:id="1053389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9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9885">
          <w:marLeft w:val="0"/>
          <w:marRight w:val="0"/>
          <w:marTop w:val="0"/>
          <w:marBottom w:val="30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05338988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053389882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1053389887">
                      <w:marLeft w:val="30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fap_fun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271</Words>
  <Characters>1545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Всероссийский флешмоб ко Дню матери (28 ноября 2021)</dc:title>
  <dc:subject/>
  <dc:creator>Ольга Зябко</dc:creator>
  <cp:keywords/>
  <dc:description/>
  <cp:lastModifiedBy>mitinykinaop</cp:lastModifiedBy>
  <cp:revision>2</cp:revision>
  <dcterms:created xsi:type="dcterms:W3CDTF">2021-11-24T08:38:00Z</dcterms:created>
  <dcterms:modified xsi:type="dcterms:W3CDTF">2021-11-24T08:38:00Z</dcterms:modified>
</cp:coreProperties>
</file>