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456" w:rsidRPr="000653AB" w:rsidRDefault="00BF0456" w:rsidP="00BC283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653AB">
        <w:rPr>
          <w:rFonts w:ascii="Times New Roman" w:hAnsi="Times New Roman"/>
          <w:b/>
          <w:bCs/>
          <w:sz w:val="28"/>
          <w:szCs w:val="28"/>
          <w:lang w:eastAsia="ru-RU"/>
        </w:rPr>
        <w:t>СОВЕТ ДЕПУТАТОВ СТАРОТЕРИЗМОРГСКОГО СЕЛЬСКОГО ПОСЕЛЕНИЯ СТАРОШАЙГОВСКОГО     МУНИЦИПАЛЬНОГО РАЙОНА РЕСПУБЛИКИ МОРДОВИЯ</w:t>
      </w:r>
    </w:p>
    <w:p w:rsidR="00BF0456" w:rsidRPr="000653AB" w:rsidRDefault="00BF0456" w:rsidP="00BC28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F0456" w:rsidRDefault="00BF0456" w:rsidP="00BC28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Р Е Ш Е Н И Е</w:t>
      </w:r>
    </w:p>
    <w:p w:rsidR="00BF0456" w:rsidRDefault="00BF0456" w:rsidP="00BC28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F0456" w:rsidRDefault="00BF0456" w:rsidP="00BC28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«30» апреля    2021 года                                                          № 2</w:t>
      </w:r>
    </w:p>
    <w:p w:rsidR="00BF0456" w:rsidRDefault="00BF0456" w:rsidP="00BC28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F0456" w:rsidRDefault="00BF0456" w:rsidP="00B4180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</w:pPr>
      <w:r w:rsidRPr="000316B4">
        <w:rPr>
          <w:rFonts w:ascii="Times New Roman" w:hAnsi="Times New Roman"/>
          <w:sz w:val="28"/>
          <w:szCs w:val="28"/>
        </w:rPr>
        <w:t>О вынесении на публичные слушания проекта решения</w:t>
      </w:r>
      <w:r>
        <w:t xml:space="preserve">  </w:t>
      </w:r>
    </w:p>
    <w:p w:rsidR="00BF0456" w:rsidRPr="000653AB" w:rsidRDefault="00BF0456" w:rsidP="00B4180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653AB">
        <w:rPr>
          <w:rFonts w:ascii="Times New Roman" w:hAnsi="Times New Roman"/>
          <w:b/>
          <w:bCs/>
          <w:sz w:val="28"/>
          <w:szCs w:val="28"/>
          <w:lang w:eastAsia="ru-RU"/>
        </w:rPr>
        <w:t>Об утверждении отчета об исполнении</w:t>
      </w:r>
      <w:r w:rsidRPr="000653AB">
        <w:rPr>
          <w:rFonts w:ascii="Times New Roman" w:hAnsi="Times New Roman"/>
          <w:b/>
          <w:bCs/>
          <w:sz w:val="28"/>
          <w:szCs w:val="28"/>
          <w:lang w:eastAsia="ru-RU"/>
        </w:rPr>
        <w:br/>
        <w:t xml:space="preserve"> бюджета Старотеризморгского  сельского поселения Старошайговского муниципального района за 2020 год</w:t>
      </w:r>
    </w:p>
    <w:p w:rsidR="00BF0456" w:rsidRPr="00B4180B" w:rsidRDefault="00BF0456" w:rsidP="00B4180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8"/>
          <w:szCs w:val="28"/>
          <w:lang w:eastAsia="ru-RU"/>
        </w:rPr>
      </w:pPr>
    </w:p>
    <w:p w:rsidR="00BF0456" w:rsidRDefault="00BF0456" w:rsidP="00BC283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>
          <w:rPr>
            <w:rStyle w:val="Hyperlink"/>
            <w:rFonts w:ascii="Times New Roman" w:hAnsi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Российской Федерации, </w:t>
      </w:r>
      <w:hyperlink r:id="rId5" w:history="1">
        <w:r>
          <w:rPr>
            <w:rStyle w:val="Hyperlink"/>
            <w:rFonts w:ascii="Times New Roman" w:hAnsi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>
          <w:rPr>
            <w:rStyle w:val="Hyperlink"/>
            <w:rFonts w:ascii="Times New Roman" w:hAnsi="Times New Roman"/>
            <w:b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Старошайговского муниципального района совет депутатов Старотеризморгского сельского поселения Старошайговского муниципального района Р Е Ш И Л:</w:t>
      </w:r>
    </w:p>
    <w:p w:rsidR="00BF0456" w:rsidRDefault="00BF0456" w:rsidP="00BC283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sub_10001"/>
      <w:r>
        <w:rPr>
          <w:rFonts w:ascii="Times New Roman" w:hAnsi="Times New Roman"/>
          <w:sz w:val="28"/>
          <w:szCs w:val="28"/>
          <w:lang w:eastAsia="ru-RU"/>
        </w:rPr>
        <w:t>1. Утвердить отчет об исполнении бюджета Старотеризморгского сельского поселения Старошайговского муниципального района   за 2019 год по доходам в сумме</w:t>
      </w:r>
      <w:r>
        <w:rPr>
          <w:rFonts w:ascii="Times New Roman" w:hAnsi="Times New Roman"/>
          <w:b/>
          <w:sz w:val="28"/>
          <w:szCs w:val="28"/>
          <w:lang w:eastAsia="ru-RU"/>
        </w:rPr>
        <w:t>3765,7тыс. руб</w:t>
      </w:r>
      <w:r>
        <w:rPr>
          <w:rFonts w:ascii="Times New Roman" w:hAnsi="Times New Roman"/>
          <w:sz w:val="28"/>
          <w:szCs w:val="28"/>
          <w:lang w:eastAsia="ru-RU"/>
        </w:rPr>
        <w:t xml:space="preserve">. и по расходам в сумме </w:t>
      </w:r>
      <w:r>
        <w:rPr>
          <w:rFonts w:ascii="Times New Roman" w:hAnsi="Times New Roman"/>
          <w:b/>
          <w:sz w:val="28"/>
          <w:szCs w:val="28"/>
          <w:lang w:eastAsia="ru-RU"/>
        </w:rPr>
        <w:t>3959,3тыс. руб</w:t>
      </w:r>
      <w:r>
        <w:rPr>
          <w:rFonts w:ascii="Times New Roman" w:hAnsi="Times New Roman"/>
          <w:sz w:val="28"/>
          <w:szCs w:val="28"/>
          <w:lang w:eastAsia="ru-RU"/>
        </w:rPr>
        <w:t xml:space="preserve">. с превышением расходов над доходами в сумме </w:t>
      </w:r>
      <w:r>
        <w:rPr>
          <w:rFonts w:ascii="Times New Roman" w:hAnsi="Times New Roman"/>
          <w:b/>
          <w:sz w:val="28"/>
          <w:szCs w:val="28"/>
          <w:lang w:eastAsia="ru-RU"/>
        </w:rPr>
        <w:t>193,6тыс. руб</w:t>
      </w:r>
      <w:r>
        <w:rPr>
          <w:rFonts w:ascii="Times New Roman" w:hAnsi="Times New Roman"/>
          <w:sz w:val="28"/>
          <w:szCs w:val="28"/>
          <w:lang w:eastAsia="ru-RU"/>
        </w:rPr>
        <w:t>. и со следующими показателями:</w:t>
      </w:r>
    </w:p>
    <w:p w:rsidR="00BF0456" w:rsidRDefault="00BF0456" w:rsidP="00BC283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фактическое поступление доходов бюджета Старотеризморгского сельского поселения Старошайговского муниципального района в 2020</w:t>
      </w:r>
      <w:bookmarkStart w:id="1" w:name="_GoBack"/>
      <w:bookmarkEnd w:id="1"/>
      <w:r>
        <w:rPr>
          <w:rFonts w:ascii="Times New Roman" w:hAnsi="Times New Roman"/>
          <w:sz w:val="28"/>
          <w:szCs w:val="28"/>
          <w:lang w:eastAsia="ru-RU"/>
        </w:rPr>
        <w:t xml:space="preserve"> году по основным видам Бюджетной Классификации Российской Федерации согласно приложению №1:</w:t>
      </w:r>
    </w:p>
    <w:p w:rsidR="00BF0456" w:rsidRDefault="00BF0456" w:rsidP="00BC283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 распределению бюджетных ассигнований бюджета Старотеризморгского сельского поселения Старошайговского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 согласно </w:t>
      </w:r>
      <w:hyperlink r:id="rId7" w:anchor="sub_12000" w:history="1">
        <w:r>
          <w:rPr>
            <w:rStyle w:val="Hyperlink"/>
            <w:rFonts w:ascii="Times New Roman" w:hAnsi="Times New Roman"/>
            <w:bCs/>
            <w:color w:val="auto"/>
            <w:sz w:val="28"/>
            <w:szCs w:val="28"/>
            <w:u w:val="none"/>
            <w:lang w:eastAsia="ru-RU"/>
          </w:rPr>
          <w:t>приложению 2</w:t>
        </w:r>
      </w:hyperlink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BF0456" w:rsidRDefault="00BF0456" w:rsidP="00BC283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 источникам внутреннего финансирования дефицита бюджета Старотеризморгского сельского поселения Старошайговского муниципального района согласно приложению </w:t>
      </w:r>
      <w:bookmarkStart w:id="2" w:name="sub_10002"/>
      <w:bookmarkEnd w:id="0"/>
      <w:r>
        <w:rPr>
          <w:rFonts w:ascii="Times New Roman" w:hAnsi="Times New Roman"/>
          <w:b/>
          <w:bCs/>
          <w:sz w:val="28"/>
          <w:szCs w:val="28"/>
          <w:lang w:eastAsia="ru-RU"/>
        </w:rPr>
        <w:t>3;</w:t>
      </w:r>
    </w:p>
    <w:p w:rsidR="00BF0456" w:rsidRPr="00B4180B" w:rsidRDefault="00BF0456" w:rsidP="00BC28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2. </w:t>
      </w:r>
      <w:r w:rsidRPr="00B4180B">
        <w:rPr>
          <w:rFonts w:ascii="Times New Roman" w:hAnsi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>
        <w:rPr>
          <w:rFonts w:ascii="Times New Roman" w:hAnsi="Times New Roman"/>
          <w:sz w:val="28"/>
          <w:szCs w:val="28"/>
        </w:rPr>
        <w:t xml:space="preserve">Старотеризморгского </w:t>
      </w:r>
      <w:r w:rsidRPr="00B4180B">
        <w:rPr>
          <w:rFonts w:ascii="Times New Roman" w:hAnsi="Times New Roman"/>
          <w:sz w:val="28"/>
          <w:szCs w:val="28"/>
        </w:rPr>
        <w:t>сельского поселения Старошайговского муниципального района.</w:t>
      </w:r>
    </w:p>
    <w:bookmarkEnd w:id="2"/>
    <w:p w:rsidR="00BF0456" w:rsidRPr="00B4180B" w:rsidRDefault="00BF0456" w:rsidP="00BC28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80"/>
          <w:sz w:val="28"/>
          <w:szCs w:val="28"/>
          <w:lang w:eastAsia="ru-RU"/>
        </w:rPr>
      </w:pPr>
    </w:p>
    <w:p w:rsidR="00BF0456" w:rsidRPr="00B4180B" w:rsidRDefault="00BF0456" w:rsidP="00BC2836">
      <w:pPr>
        <w:spacing w:after="0" w:line="240" w:lineRule="auto"/>
        <w:rPr>
          <w:rFonts w:ascii="Times New Roman" w:hAnsi="Times New Roman"/>
          <w:lang w:eastAsia="ru-RU"/>
        </w:rPr>
      </w:pPr>
    </w:p>
    <w:p w:rsidR="00BF0456" w:rsidRDefault="00BF0456" w:rsidP="00BC2836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B4180B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z w:val="28"/>
          <w:szCs w:val="28"/>
          <w:lang w:eastAsia="ru-RU"/>
        </w:rPr>
        <w:t>Старотеризморгского</w:t>
      </w:r>
    </w:p>
    <w:p w:rsidR="00BF0456" w:rsidRPr="00B4180B" w:rsidRDefault="00BF0456" w:rsidP="00BC2836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B4180B">
        <w:rPr>
          <w:rFonts w:ascii="Times New Roman" w:hAnsi="Times New Roman"/>
          <w:sz w:val="28"/>
          <w:szCs w:val="28"/>
          <w:lang w:eastAsia="ru-RU"/>
        </w:rPr>
        <w:t xml:space="preserve"> сельского</w:t>
      </w:r>
      <w:r w:rsidRPr="00C8381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4180B">
        <w:rPr>
          <w:rFonts w:ascii="Times New Roman" w:hAnsi="Times New Roman"/>
          <w:sz w:val="28"/>
          <w:szCs w:val="28"/>
          <w:lang w:eastAsia="ru-RU"/>
        </w:rPr>
        <w:t>поселения</w:t>
      </w:r>
    </w:p>
    <w:p w:rsidR="00BF0456" w:rsidRDefault="00BF0456" w:rsidP="00C83811">
      <w:r w:rsidRPr="00B4180B">
        <w:rPr>
          <w:rFonts w:ascii="Times New Roman" w:hAnsi="Times New Roman"/>
          <w:sz w:val="28"/>
          <w:szCs w:val="28"/>
          <w:lang w:eastAsia="ru-RU"/>
        </w:rPr>
        <w:t>Старошайговского</w:t>
      </w:r>
      <w:r w:rsidRPr="00C8381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4180B">
        <w:rPr>
          <w:rFonts w:ascii="Times New Roman" w:hAnsi="Times New Roman"/>
          <w:sz w:val="28"/>
          <w:szCs w:val="28"/>
          <w:lang w:eastAsia="ru-RU"/>
        </w:rPr>
        <w:t>муниципального района :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С.Ф. Виляйкина</w:t>
      </w:r>
    </w:p>
    <w:p w:rsidR="00BF0456" w:rsidRPr="00B4180B" w:rsidRDefault="00BF0456" w:rsidP="00BC2836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</w:p>
    <w:sectPr w:rsidR="00BF0456" w:rsidRPr="00B4180B" w:rsidSect="00B4180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4757"/>
    <w:rsid w:val="000316B4"/>
    <w:rsid w:val="000653AB"/>
    <w:rsid w:val="000B7BAA"/>
    <w:rsid w:val="00550684"/>
    <w:rsid w:val="005626AE"/>
    <w:rsid w:val="00592BF8"/>
    <w:rsid w:val="005F4757"/>
    <w:rsid w:val="00713751"/>
    <w:rsid w:val="00A5103A"/>
    <w:rsid w:val="00AB453F"/>
    <w:rsid w:val="00B4180B"/>
    <w:rsid w:val="00B75ED3"/>
    <w:rsid w:val="00BC2836"/>
    <w:rsid w:val="00BF0456"/>
    <w:rsid w:val="00C83811"/>
    <w:rsid w:val="00CB2295"/>
    <w:rsid w:val="00CF4793"/>
    <w:rsid w:val="00DA130B"/>
    <w:rsid w:val="00E34404"/>
    <w:rsid w:val="00EB13F3"/>
    <w:rsid w:val="00ED314E"/>
    <w:rsid w:val="00F93564"/>
    <w:rsid w:val="00FB2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836"/>
    <w:pPr>
      <w:spacing w:after="160" w:line="25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316B4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316B4"/>
    <w:rPr>
      <w:rFonts w:ascii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BC283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643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\\Server\&#1084;&#1086;&#1080;%20&#1076;&#1086;&#1082;&#1091;&#1084;&#1077;&#1085;&#1090;&#1099;\&#1054;&#1074;&#1090;&#1080;&#1085;&#1072;\&#1052;&#1086;&#1080;%20&#1076;&#1086;&#1082;&#1091;&#1084;&#1077;&#1085;&#1090;&#1099;\&#1056;&#1045;&#1064;&#1045;&#1053;&#1048;&#1071;%202020-2021\&#1057;&#1045;&#1051;&#1054;\&#1054;&#1058;&#1063;&#1045;&#1058;%20&#1086;&#1073;%20&#1080;&#1089;&#1087;.%20&#1079;&#1072;%202019&#1075;\&#1041;&#1086;&#1075;&#1076;&#1072;&#1085;&#1086;&#1074;&#1082;&#1072;++\&#1041;&#1086;&#1075;&#1076;&#1072;&#1085;&#1086;&#1074;&#1082;&#1072;%20&#1055;&#1088;&#1086;&#1077;&#1082;&#1090;%20&#1088;&#1077;&#1096;&#1077;&#1085;&#1080;&#1103;%20&#1089;&#1086;&#1074;&#1077;&#1090;&#1072;%20&#1076;&#1077;&#1087;&#1091;&#1090;&#1072;&#1090;&#1086;&#1074;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2</Pages>
  <Words>365</Words>
  <Characters>2085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Comp110</dc:creator>
  <cp:keywords/>
  <dc:description/>
  <cp:lastModifiedBy>USER</cp:lastModifiedBy>
  <cp:revision>9</cp:revision>
  <dcterms:created xsi:type="dcterms:W3CDTF">2021-03-10T07:34:00Z</dcterms:created>
  <dcterms:modified xsi:type="dcterms:W3CDTF">2021-05-14T06:55:00Z</dcterms:modified>
</cp:coreProperties>
</file>