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680" w:rsidRDefault="00A87680" w:rsidP="000156B7"/>
    <w:p w:rsidR="00A87680" w:rsidRDefault="00A87680" w:rsidP="000156B7">
      <w:pPr>
        <w:rPr>
          <w:b/>
          <w:bCs/>
        </w:rPr>
      </w:pPr>
    </w:p>
    <w:p w:rsidR="00A87680" w:rsidRDefault="00A87680" w:rsidP="000156B7">
      <w:pPr>
        <w:rPr>
          <w:b/>
          <w:bCs/>
        </w:rPr>
      </w:pPr>
      <w:r>
        <w:rPr>
          <w:b/>
          <w:bCs/>
        </w:rPr>
        <w:t>СОВЕТ   ДЕПУТАТОВ  СТАРОШАЙГОВСКОГО  СЕЛЬСКОГО  ПОСЕЛЕНИЯ</w:t>
      </w:r>
    </w:p>
    <w:p w:rsidR="00A87680" w:rsidRDefault="00A87680" w:rsidP="000156B7">
      <w:pPr>
        <w:rPr>
          <w:b/>
          <w:bCs/>
        </w:rPr>
      </w:pPr>
      <w:r>
        <w:rPr>
          <w:b/>
          <w:bCs/>
        </w:rPr>
        <w:t xml:space="preserve">        СТАРОШАЙГОВСКОГО  МУНИЦИПАЛЬНОГО  РАЙОНА</w:t>
      </w:r>
    </w:p>
    <w:p w:rsidR="00A87680" w:rsidRDefault="00A87680" w:rsidP="000156B7">
      <w:pPr>
        <w:rPr>
          <w:b/>
          <w:bCs/>
        </w:rPr>
      </w:pPr>
      <w:r>
        <w:rPr>
          <w:b/>
          <w:bCs/>
        </w:rPr>
        <w:t xml:space="preserve">                            РЕСПУБЛИКИ     МОРДОВИЯ</w:t>
      </w:r>
    </w:p>
    <w:p w:rsidR="00A87680" w:rsidRDefault="00A87680" w:rsidP="000156B7">
      <w:pPr>
        <w:rPr>
          <w:b/>
          <w:bCs/>
        </w:rPr>
      </w:pPr>
    </w:p>
    <w:p w:rsidR="00A87680" w:rsidRDefault="00A87680" w:rsidP="000156B7">
      <w:pPr>
        <w:rPr>
          <w:b/>
          <w:bCs/>
        </w:rPr>
      </w:pPr>
    </w:p>
    <w:p w:rsidR="00A87680" w:rsidRDefault="00A87680" w:rsidP="000156B7">
      <w:pPr>
        <w:jc w:val="center"/>
        <w:rPr>
          <w:b/>
          <w:bCs/>
        </w:rPr>
      </w:pPr>
      <w:r>
        <w:rPr>
          <w:b/>
          <w:bCs/>
        </w:rPr>
        <w:t>РЕШЕНИЕ</w:t>
      </w:r>
    </w:p>
    <w:p w:rsidR="00A87680" w:rsidRDefault="00A87680" w:rsidP="000156B7"/>
    <w:p w:rsidR="00A87680" w:rsidRDefault="00A87680" w:rsidP="000156B7">
      <w:r>
        <w:t xml:space="preserve">          от  «25»  июня 2012 г.                                                                              № 4</w:t>
      </w:r>
    </w:p>
    <w:p w:rsidR="00A87680" w:rsidRDefault="00A87680" w:rsidP="000156B7"/>
    <w:p w:rsidR="00A87680" w:rsidRDefault="00A87680" w:rsidP="000156B7"/>
    <w:p w:rsidR="00A87680" w:rsidRDefault="00A87680" w:rsidP="000156B7">
      <w:pPr>
        <w:rPr>
          <w:b/>
          <w:bCs/>
        </w:rPr>
      </w:pPr>
    </w:p>
    <w:p w:rsidR="00A87680" w:rsidRDefault="00A87680" w:rsidP="000156B7">
      <w:pPr>
        <w:jc w:val="center"/>
        <w:rPr>
          <w:b/>
          <w:bCs/>
        </w:rPr>
      </w:pPr>
      <w:r>
        <w:rPr>
          <w:b/>
          <w:bCs/>
        </w:rPr>
        <w:t xml:space="preserve">« Об утверждении Административного регламента исполнения муниципальной функции по рассмотрению обращений граждан в Администрацию  Старошайговского  сельского  поселения  Старошайговского  муниципального  района  </w:t>
      </w:r>
    </w:p>
    <w:p w:rsidR="00A87680" w:rsidRDefault="00A87680" w:rsidP="000156B7">
      <w:pPr>
        <w:jc w:val="center"/>
        <w:rPr>
          <w:b/>
          <w:bCs/>
        </w:rPr>
      </w:pPr>
      <w:r>
        <w:rPr>
          <w:b/>
          <w:bCs/>
        </w:rPr>
        <w:t>Республики   Мордовия»</w:t>
      </w:r>
    </w:p>
    <w:p w:rsidR="00A87680" w:rsidRDefault="00A87680" w:rsidP="000156B7">
      <w:pPr>
        <w:jc w:val="center"/>
        <w:rPr>
          <w:b/>
          <w:bCs/>
        </w:rPr>
      </w:pPr>
    </w:p>
    <w:p w:rsidR="00A87680" w:rsidRDefault="00A87680" w:rsidP="000156B7"/>
    <w:p w:rsidR="00A87680" w:rsidRDefault="00A87680" w:rsidP="000156B7">
      <w:r>
        <w:t xml:space="preserve">      В целях приведения нормативных актов в соответствие с действующим законодательством и руководствуясь законом Российской Федерации от 02.05.2006 №59-ФЗ «О порядке рассмотрения обращений граждан Российской Федерации» </w:t>
      </w:r>
    </w:p>
    <w:p w:rsidR="00A87680" w:rsidRDefault="00A87680" w:rsidP="000156B7"/>
    <w:p w:rsidR="00A87680" w:rsidRDefault="00A87680" w:rsidP="000156B7">
      <w:r>
        <w:t xml:space="preserve">   Совет  депутатов  решает: </w:t>
      </w:r>
    </w:p>
    <w:p w:rsidR="00A87680" w:rsidRDefault="00A87680" w:rsidP="000156B7"/>
    <w:p w:rsidR="00A87680" w:rsidRDefault="00A87680" w:rsidP="000156B7">
      <w:r>
        <w:t>1.     Утвердить Административный регламент по рассмотрению обращений граждан в Администрацию   Старошайговского  сельского поселения  Старошайговского  муниципального  района  Республики  Мордовия  (приложение).</w:t>
      </w:r>
    </w:p>
    <w:p w:rsidR="00A87680" w:rsidRDefault="00A87680" w:rsidP="000156B7"/>
    <w:p w:rsidR="00A87680" w:rsidRDefault="00A87680" w:rsidP="000156B7">
      <w:r>
        <w:t>2.    Опубликовать настоящее решение в  информационном   бюллетени .</w:t>
      </w:r>
    </w:p>
    <w:p w:rsidR="00A87680" w:rsidRDefault="00A87680" w:rsidP="000156B7"/>
    <w:p w:rsidR="00A87680" w:rsidRDefault="00A87680" w:rsidP="000156B7">
      <w:r>
        <w:t>3.    Контроль выполнения настоящего решения возложить на Главу   Старошайговского сельского поселения   Казакова В.В.</w:t>
      </w:r>
    </w:p>
    <w:p w:rsidR="00A87680" w:rsidRDefault="00A87680" w:rsidP="000156B7"/>
    <w:p w:rsidR="00A87680" w:rsidRDefault="00A87680" w:rsidP="000156B7"/>
    <w:p w:rsidR="00A87680" w:rsidRDefault="00A87680" w:rsidP="000156B7"/>
    <w:p w:rsidR="00A87680" w:rsidRDefault="00A87680" w:rsidP="000156B7"/>
    <w:p w:rsidR="00A87680" w:rsidRDefault="00A87680" w:rsidP="000156B7"/>
    <w:p w:rsidR="00A87680" w:rsidRDefault="00A87680" w:rsidP="000156B7"/>
    <w:p w:rsidR="00A87680" w:rsidRDefault="00A87680" w:rsidP="000156B7">
      <w:r>
        <w:t>Глава</w:t>
      </w:r>
    </w:p>
    <w:p w:rsidR="00A87680" w:rsidRDefault="00A87680" w:rsidP="000156B7">
      <w:r>
        <w:t>Старошайговского  сельского  поселения</w:t>
      </w:r>
    </w:p>
    <w:p w:rsidR="00A87680" w:rsidRDefault="00A87680" w:rsidP="000156B7">
      <w:r>
        <w:t>Старошайговского муниципального  района</w:t>
      </w:r>
    </w:p>
    <w:p w:rsidR="00A87680" w:rsidRDefault="00A87680" w:rsidP="000156B7">
      <w:r>
        <w:t>Республики   Мордовия                             В.В.Казаков.</w:t>
      </w:r>
    </w:p>
    <w:p w:rsidR="00A87680" w:rsidRDefault="00A87680" w:rsidP="000156B7"/>
    <w:p w:rsidR="00A87680" w:rsidRDefault="00A87680" w:rsidP="000156B7"/>
    <w:p w:rsidR="00A87680" w:rsidRDefault="00A87680" w:rsidP="000156B7"/>
    <w:p w:rsidR="00A87680" w:rsidRDefault="00A87680" w:rsidP="000156B7"/>
    <w:p w:rsidR="00A87680" w:rsidRDefault="00A87680" w:rsidP="000156B7"/>
    <w:p w:rsidR="00A87680" w:rsidRDefault="00A87680" w:rsidP="000156B7"/>
    <w:p w:rsidR="00A87680" w:rsidRDefault="00A87680" w:rsidP="000156B7"/>
    <w:p w:rsidR="00A87680" w:rsidRDefault="00A87680" w:rsidP="000156B7"/>
    <w:p w:rsidR="00A87680" w:rsidRDefault="00A87680" w:rsidP="000156B7"/>
    <w:p w:rsidR="00A87680" w:rsidRDefault="00A87680" w:rsidP="000156B7">
      <w:pPr>
        <w:rPr>
          <w:b/>
          <w:bCs/>
        </w:rPr>
      </w:pPr>
    </w:p>
    <w:p w:rsidR="00A87680" w:rsidRDefault="00A87680" w:rsidP="000156B7">
      <w:pPr>
        <w:ind w:left="57" w:right="57"/>
        <w:jc w:val="center"/>
        <w:rPr>
          <w:b/>
          <w:bCs/>
        </w:rPr>
      </w:pPr>
      <w:r>
        <w:rPr>
          <w:b/>
          <w:bCs/>
        </w:rPr>
        <w:t xml:space="preserve">                                                                                                         Приложение </w:t>
      </w:r>
    </w:p>
    <w:p w:rsidR="00A87680" w:rsidRDefault="00A87680" w:rsidP="000156B7">
      <w:pPr>
        <w:ind w:left="57" w:right="57"/>
        <w:jc w:val="right"/>
        <w:rPr>
          <w:b/>
          <w:bCs/>
        </w:rPr>
      </w:pPr>
      <w:r>
        <w:rPr>
          <w:b/>
          <w:bCs/>
        </w:rPr>
        <w:t xml:space="preserve">                                                                                                к Решению Совета депутатов                 Старошайговского  сельского поселения      </w:t>
      </w:r>
    </w:p>
    <w:p w:rsidR="00A87680" w:rsidRDefault="00A87680" w:rsidP="000156B7">
      <w:pPr>
        <w:ind w:left="57" w:right="57"/>
        <w:jc w:val="right"/>
        <w:rPr>
          <w:b/>
          <w:bCs/>
        </w:rPr>
      </w:pPr>
      <w:r>
        <w:rPr>
          <w:b/>
          <w:bCs/>
        </w:rPr>
        <w:t>Старошайговского муниципального  района</w:t>
      </w:r>
    </w:p>
    <w:p w:rsidR="00A87680" w:rsidRDefault="00A87680" w:rsidP="000156B7">
      <w:pPr>
        <w:ind w:left="57" w:right="57"/>
        <w:jc w:val="center"/>
        <w:rPr>
          <w:b/>
          <w:bCs/>
        </w:rPr>
      </w:pPr>
      <w:r>
        <w:rPr>
          <w:b/>
          <w:bCs/>
        </w:rPr>
        <w:t xml:space="preserve">                   от 25  июня 2012 г. № 4</w:t>
      </w:r>
    </w:p>
    <w:p w:rsidR="00A87680" w:rsidRDefault="00A87680" w:rsidP="000156B7">
      <w:pPr>
        <w:ind w:left="57" w:right="57"/>
        <w:jc w:val="both"/>
        <w:rPr>
          <w:b/>
          <w:bCs/>
        </w:rPr>
      </w:pPr>
    </w:p>
    <w:p w:rsidR="00A87680" w:rsidRDefault="00A87680" w:rsidP="000156B7">
      <w:pPr>
        <w:ind w:left="57" w:right="57"/>
        <w:jc w:val="center"/>
        <w:rPr>
          <w:b/>
          <w:bCs/>
        </w:rPr>
      </w:pPr>
      <w:r>
        <w:rPr>
          <w:b/>
          <w:bCs/>
        </w:rPr>
        <w:t xml:space="preserve">Административный регламент исполнения  муниципальной функции по рассмотрению обращений граждан в администрацию </w:t>
      </w:r>
    </w:p>
    <w:p w:rsidR="00A87680" w:rsidRDefault="00A87680" w:rsidP="000156B7">
      <w:pPr>
        <w:ind w:left="57" w:right="57"/>
        <w:jc w:val="center"/>
        <w:rPr>
          <w:b/>
          <w:bCs/>
        </w:rPr>
      </w:pPr>
      <w:r>
        <w:rPr>
          <w:b/>
          <w:bCs/>
        </w:rPr>
        <w:t>Старошайговского  сельского поселения</w:t>
      </w:r>
    </w:p>
    <w:p w:rsidR="00A87680" w:rsidRDefault="00A87680" w:rsidP="000156B7">
      <w:pPr>
        <w:ind w:left="57" w:right="57"/>
        <w:jc w:val="both"/>
        <w:rPr>
          <w:b/>
          <w:bCs/>
        </w:rPr>
      </w:pPr>
    </w:p>
    <w:p w:rsidR="00A87680" w:rsidRDefault="00A87680" w:rsidP="000156B7">
      <w:pPr>
        <w:ind w:left="57" w:right="57"/>
        <w:jc w:val="center"/>
        <w:rPr>
          <w:b/>
          <w:bCs/>
        </w:rPr>
      </w:pPr>
      <w:r>
        <w:rPr>
          <w:b/>
          <w:bCs/>
        </w:rPr>
        <w:t>1.Общие положения.</w:t>
      </w:r>
    </w:p>
    <w:p w:rsidR="00A87680" w:rsidRDefault="00A87680" w:rsidP="000156B7">
      <w:pPr>
        <w:ind w:left="57" w:right="57"/>
        <w:jc w:val="both"/>
      </w:pPr>
    </w:p>
    <w:p w:rsidR="00A87680" w:rsidRDefault="00A87680" w:rsidP="000156B7">
      <w:pPr>
        <w:ind w:left="57" w:right="57"/>
        <w:jc w:val="both"/>
      </w:pPr>
      <w:r>
        <w:t xml:space="preserve">1.1.        Административный регламент рассмотрения обращений граждан в администрации   Старошайговского  сельского поселения  разработан в целях повышения качества исполнения муниципальной функции по рассмотрению обращений граждан и определяет сроки и последовательность действий (административные процедуры) при рассмотрении обращений граждан в администрацию  Старошайговскогосельского поселения </w:t>
      </w:r>
    </w:p>
    <w:p w:rsidR="00A87680" w:rsidRDefault="00A87680" w:rsidP="000156B7">
      <w:pPr>
        <w:ind w:left="57" w:right="57"/>
        <w:jc w:val="both"/>
      </w:pPr>
    </w:p>
    <w:p w:rsidR="00A87680" w:rsidRDefault="00A87680" w:rsidP="000156B7">
      <w:pPr>
        <w:ind w:left="57" w:right="57"/>
        <w:jc w:val="both"/>
      </w:pPr>
      <w:r>
        <w:t>Исполнение указанной муниципальной функции осуществляется в соответствии с Федеральным законом от 16.10.2003г.  № 131 «Об общих принципах организации местного самоуправления в Российской Федерации», Федеральным законом «О порядке рассмотрения обращений граждан Российской Федерации» ОТ 02.05.2006г. №59-ФЗ, Уставом   Старошайговского сельского поселения , определяет порядок и сроки рассмотрения обращений граждан в органы местного самоуправления к должностным лицам местного самоуправления.</w:t>
      </w:r>
    </w:p>
    <w:p w:rsidR="00A87680" w:rsidRDefault="00A87680" w:rsidP="000156B7">
      <w:pPr>
        <w:ind w:left="57" w:right="57"/>
        <w:jc w:val="both"/>
      </w:pPr>
    </w:p>
    <w:p w:rsidR="00A87680" w:rsidRDefault="00A87680" w:rsidP="000156B7">
      <w:pPr>
        <w:ind w:left="57" w:right="57"/>
        <w:jc w:val="both"/>
      </w:pPr>
      <w:r>
        <w:t xml:space="preserve">1.2.        Муниципальная функция по рассмотрению обращений граждан осуществляется Главой  Старошайговского  сельского поселения е, заместителем Главы администрации  Старошайговского сельского поселения , специалистами администрации   Старошайговского сельского поселения . </w:t>
      </w:r>
    </w:p>
    <w:p w:rsidR="00A87680" w:rsidRDefault="00A87680" w:rsidP="000156B7">
      <w:pPr>
        <w:ind w:left="57" w:right="57"/>
        <w:jc w:val="both"/>
      </w:pPr>
    </w:p>
    <w:p w:rsidR="00A87680" w:rsidRDefault="00A87680" w:rsidP="000156B7">
      <w:pPr>
        <w:ind w:left="57" w:right="57"/>
        <w:jc w:val="both"/>
      </w:pPr>
      <w:r>
        <w:t>1.3.        В администрации   Старошайговского сельского поселения  рассматриваются обращения граждан (далее обращения) по вопросам, находящимся  в ведении  Старошайговского  сельского поселения в соответствии с Конституцией Российской Федерации, Федеральными законами, и Главы   Старошайговского сельского поселения.</w:t>
      </w:r>
    </w:p>
    <w:p w:rsidR="00A87680" w:rsidRDefault="00A87680" w:rsidP="000156B7">
      <w:pPr>
        <w:ind w:left="57" w:right="57"/>
        <w:jc w:val="both"/>
      </w:pPr>
    </w:p>
    <w:p w:rsidR="00A87680" w:rsidRDefault="00A87680" w:rsidP="000156B7">
      <w:pPr>
        <w:ind w:left="57" w:right="57"/>
        <w:jc w:val="both"/>
      </w:pPr>
      <w:r>
        <w:t>1.4.        Обязанность по рассмотрению обращений граждан включает в себя  рассмотрение письменных обращений граждан и личный прием граждан.</w:t>
      </w:r>
    </w:p>
    <w:p w:rsidR="00A87680" w:rsidRDefault="00A87680" w:rsidP="000156B7">
      <w:pPr>
        <w:ind w:left="57" w:right="57"/>
        <w:jc w:val="both"/>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r>
        <w:rPr>
          <w:b/>
          <w:bCs/>
        </w:rPr>
        <w:t>2. Требования к порядку исполнения муниципальной функции.</w:t>
      </w:r>
    </w:p>
    <w:p w:rsidR="00A87680" w:rsidRDefault="00A87680" w:rsidP="000156B7">
      <w:pPr>
        <w:ind w:left="57" w:right="57"/>
        <w:jc w:val="both"/>
        <w:rPr>
          <w:b/>
          <w:bCs/>
        </w:rPr>
      </w:pPr>
    </w:p>
    <w:p w:rsidR="00A87680" w:rsidRDefault="00A87680" w:rsidP="000156B7">
      <w:pPr>
        <w:ind w:left="57" w:right="57"/>
        <w:jc w:val="both"/>
      </w:pPr>
      <w:r>
        <w:t>2.1.  Порядок приема обращений граждан.</w:t>
      </w:r>
    </w:p>
    <w:p w:rsidR="00A87680" w:rsidRDefault="00A87680" w:rsidP="000156B7">
      <w:pPr>
        <w:ind w:left="57" w:right="57"/>
        <w:jc w:val="both"/>
      </w:pPr>
    </w:p>
    <w:p w:rsidR="00A87680" w:rsidRDefault="00A87680" w:rsidP="000156B7">
      <w:pPr>
        <w:ind w:left="57" w:right="57"/>
        <w:jc w:val="both"/>
      </w:pPr>
      <w:r>
        <w:t>2.1.1.     Информация о порядке приема обращений граждан предоставляется:</w:t>
      </w:r>
    </w:p>
    <w:p w:rsidR="00A87680" w:rsidRDefault="00A87680" w:rsidP="000156B7">
      <w:pPr>
        <w:ind w:left="57" w:right="57"/>
        <w:jc w:val="both"/>
      </w:pPr>
    </w:p>
    <w:p w:rsidR="00A87680" w:rsidRDefault="00A87680" w:rsidP="000156B7">
      <w:pPr>
        <w:ind w:left="57" w:right="57"/>
        <w:jc w:val="both"/>
      </w:pPr>
      <w:r>
        <w:t>- непосредственно в администрации   Старошайговского сельского поселения ;</w:t>
      </w:r>
    </w:p>
    <w:p w:rsidR="00A87680" w:rsidRDefault="00A87680" w:rsidP="000156B7">
      <w:pPr>
        <w:ind w:left="57" w:right="57"/>
        <w:jc w:val="both"/>
      </w:pPr>
    </w:p>
    <w:p w:rsidR="00A87680" w:rsidRDefault="00A87680" w:rsidP="000156B7">
      <w:pPr>
        <w:ind w:left="57" w:right="57"/>
        <w:jc w:val="both"/>
      </w:pPr>
      <w:r>
        <w:t>- с использованием СМИ, путем публикации в газете и радиовещании;</w:t>
      </w:r>
    </w:p>
    <w:p w:rsidR="00A87680" w:rsidRDefault="00A87680" w:rsidP="000156B7">
      <w:pPr>
        <w:ind w:left="57" w:right="57"/>
        <w:jc w:val="both"/>
      </w:pPr>
    </w:p>
    <w:p w:rsidR="00A87680" w:rsidRDefault="00A87680" w:rsidP="000156B7">
      <w:pPr>
        <w:ind w:left="57" w:right="57"/>
        <w:jc w:val="both"/>
      </w:pPr>
      <w:r>
        <w:t>- с использованием телефонной связи.</w:t>
      </w:r>
    </w:p>
    <w:p w:rsidR="00A87680" w:rsidRDefault="00A87680" w:rsidP="000156B7">
      <w:pPr>
        <w:ind w:left="57" w:right="57"/>
        <w:jc w:val="both"/>
      </w:pPr>
    </w:p>
    <w:p w:rsidR="00A87680" w:rsidRDefault="00A87680" w:rsidP="000156B7">
      <w:pPr>
        <w:ind w:left="57" w:right="57"/>
        <w:jc w:val="both"/>
      </w:pPr>
      <w:r>
        <w:t xml:space="preserve">2.1.2.    Администрация   Старошайговского сельского поселения  располагается по адресу: </w:t>
      </w:r>
    </w:p>
    <w:p w:rsidR="00A87680" w:rsidRDefault="00A87680" w:rsidP="000156B7">
      <w:pPr>
        <w:ind w:left="57" w:right="57"/>
        <w:jc w:val="both"/>
      </w:pPr>
      <w:r>
        <w:t>431540 , РМ  ,Старошайговский  район, село  Старое Шайгово,  ул. Комарова , д.47</w:t>
      </w:r>
    </w:p>
    <w:p w:rsidR="00A87680" w:rsidRDefault="00A87680" w:rsidP="000156B7">
      <w:pPr>
        <w:ind w:left="57" w:right="57"/>
        <w:jc w:val="both"/>
      </w:pPr>
    </w:p>
    <w:p w:rsidR="00A87680" w:rsidRDefault="00A87680" w:rsidP="000156B7">
      <w:pPr>
        <w:ind w:left="57" w:right="57"/>
        <w:jc w:val="both"/>
      </w:pPr>
      <w:r>
        <w:t>телефон: (88433221485)</w:t>
      </w:r>
    </w:p>
    <w:p w:rsidR="00A87680" w:rsidRDefault="00A87680" w:rsidP="000156B7">
      <w:pPr>
        <w:ind w:left="57" w:right="57"/>
        <w:jc w:val="both"/>
      </w:pPr>
    </w:p>
    <w:p w:rsidR="00A87680" w:rsidRDefault="00A87680" w:rsidP="000156B7">
      <w:pPr>
        <w:ind w:left="57" w:right="57"/>
        <w:jc w:val="both"/>
      </w:pPr>
      <w:r>
        <w:t>2.1.3.     При ответах на телефонные звонки и устные обращения граждан, специалисты администрации подробно информируют обратившихся по интересующим их вопросам.</w:t>
      </w:r>
    </w:p>
    <w:p w:rsidR="00A87680" w:rsidRDefault="00A87680" w:rsidP="000156B7">
      <w:pPr>
        <w:ind w:left="57" w:right="57"/>
        <w:jc w:val="both"/>
      </w:pPr>
    </w:p>
    <w:p w:rsidR="00A87680" w:rsidRDefault="00A87680" w:rsidP="000156B7">
      <w:pPr>
        <w:ind w:left="57" w:right="57"/>
        <w:jc w:val="both"/>
      </w:pPr>
      <w:r>
        <w:t xml:space="preserve">     При невозможности ответить на поставленный вопрос, гражданину должен быть сообщен телефонный номер, по которому можно получить необходимую информацию.</w:t>
      </w:r>
    </w:p>
    <w:p w:rsidR="00A87680" w:rsidRDefault="00A87680" w:rsidP="000156B7">
      <w:pPr>
        <w:ind w:left="57" w:right="57"/>
        <w:jc w:val="both"/>
      </w:pPr>
    </w:p>
    <w:p w:rsidR="00A87680" w:rsidRDefault="00A87680" w:rsidP="000156B7">
      <w:pPr>
        <w:ind w:left="57" w:right="57"/>
        <w:jc w:val="both"/>
      </w:pPr>
      <w:r>
        <w:t>2.1.4.     Все обращения, поступающие в органы и к должностным лицам местного самоуправления,  заносятся  в день их поступления в регистрационный  журнал.</w:t>
      </w:r>
    </w:p>
    <w:p w:rsidR="00A87680" w:rsidRDefault="00A87680" w:rsidP="000156B7">
      <w:pPr>
        <w:ind w:left="57" w:right="57"/>
        <w:jc w:val="both"/>
      </w:pPr>
    </w:p>
    <w:p w:rsidR="00A87680" w:rsidRDefault="00A87680" w:rsidP="000156B7">
      <w:pPr>
        <w:ind w:left="57" w:right="57"/>
        <w:jc w:val="both"/>
      </w:pPr>
      <w:r>
        <w:t>2.1.5. Окончательные ответы по письменным обращениям граждан готовятся специалистами администрации   Старошайговского сельского поселения и зам. главой  сельского  поселения   и подписываются Главой Старошайговского  сельского поселения.</w:t>
      </w:r>
    </w:p>
    <w:p w:rsidR="00A87680" w:rsidRDefault="00A87680" w:rsidP="000156B7">
      <w:pPr>
        <w:ind w:left="57" w:right="57"/>
        <w:jc w:val="both"/>
      </w:pPr>
    </w:p>
    <w:p w:rsidR="00A87680" w:rsidRDefault="00A87680" w:rsidP="000156B7">
      <w:pPr>
        <w:ind w:left="57" w:right="57"/>
        <w:jc w:val="both"/>
      </w:pPr>
      <w:r>
        <w:t>2.1.6.     Предложения, заявления и жалобы граждан считаются разрешенными, если рассмотрены все поставленные вопросы, по ним приняты необходимые меры и даны исчерпывающие ответы, соответствующие действующему законодательству.</w:t>
      </w:r>
    </w:p>
    <w:p w:rsidR="00A87680" w:rsidRDefault="00A87680" w:rsidP="000156B7">
      <w:pPr>
        <w:ind w:left="57" w:right="57"/>
        <w:jc w:val="both"/>
      </w:pPr>
    </w:p>
    <w:p w:rsidR="00A87680" w:rsidRDefault="00A87680" w:rsidP="000156B7">
      <w:pPr>
        <w:ind w:left="57" w:right="57"/>
        <w:jc w:val="center"/>
        <w:rPr>
          <w:b/>
          <w:bCs/>
        </w:rPr>
      </w:pPr>
      <w:r>
        <w:rPr>
          <w:b/>
          <w:bCs/>
        </w:rPr>
        <w:t>2.2. Письменные  обращения граждан.</w:t>
      </w:r>
    </w:p>
    <w:p w:rsidR="00A87680" w:rsidRDefault="00A87680" w:rsidP="000156B7">
      <w:pPr>
        <w:ind w:left="57" w:right="57"/>
        <w:jc w:val="center"/>
        <w:rPr>
          <w:b/>
          <w:bCs/>
        </w:rPr>
      </w:pPr>
    </w:p>
    <w:p w:rsidR="00A87680" w:rsidRDefault="00A87680" w:rsidP="000156B7">
      <w:pPr>
        <w:ind w:left="57" w:right="57"/>
        <w:jc w:val="both"/>
      </w:pPr>
      <w:r>
        <w:t>2.2.1. Письменное обращение гражданина в обязательном порядке должно содержать наименование органа или должностного лица,  которым оно адресовано,  изложение существа обращения, фамилию, имя, отчество обратившегося, его почтовый адрес, по которому должен быть дан ответ или уведомление о переадресовании обращения, контактный телефон,  личную подпись заявителя и дату обращения.</w:t>
      </w:r>
    </w:p>
    <w:p w:rsidR="00A87680" w:rsidRDefault="00A87680" w:rsidP="000156B7">
      <w:pPr>
        <w:ind w:left="57" w:right="57"/>
        <w:jc w:val="both"/>
      </w:pPr>
    </w:p>
    <w:p w:rsidR="00A87680" w:rsidRDefault="00A87680" w:rsidP="000156B7">
      <w:pPr>
        <w:ind w:left="57" w:right="57"/>
        <w:jc w:val="both"/>
      </w:pPr>
      <w:r>
        <w:t xml:space="preserve">     В случае необходимости, к письменному обращению прилагаются документы и материалы, либо их копии.</w:t>
      </w:r>
    </w:p>
    <w:p w:rsidR="00A87680" w:rsidRDefault="00A87680" w:rsidP="000156B7">
      <w:pPr>
        <w:ind w:left="57" w:right="57"/>
        <w:jc w:val="both"/>
      </w:pPr>
    </w:p>
    <w:p w:rsidR="00A87680" w:rsidRDefault="00A87680" w:rsidP="000156B7">
      <w:pPr>
        <w:ind w:left="57" w:right="57"/>
        <w:jc w:val="both"/>
      </w:pPr>
      <w:r>
        <w:t xml:space="preserve">     К обращениям, полученным по электронной почте, предъявляются те же требования.</w:t>
      </w:r>
    </w:p>
    <w:p w:rsidR="00A87680" w:rsidRDefault="00A87680" w:rsidP="000156B7">
      <w:pPr>
        <w:ind w:left="57" w:right="57"/>
        <w:jc w:val="both"/>
      </w:pPr>
    </w:p>
    <w:p w:rsidR="00A87680" w:rsidRDefault="00A87680" w:rsidP="000156B7">
      <w:pPr>
        <w:ind w:left="57" w:right="57"/>
        <w:jc w:val="both"/>
      </w:pPr>
      <w:r>
        <w:t>2.2.2.     Все письменные обращения граждан регистрируются в день их поступления  уполномоченным  должностным лицом администрации поселения.</w:t>
      </w:r>
    </w:p>
    <w:p w:rsidR="00A87680" w:rsidRDefault="00A87680" w:rsidP="000156B7">
      <w:pPr>
        <w:ind w:left="57" w:right="57"/>
        <w:jc w:val="both"/>
      </w:pPr>
    </w:p>
    <w:p w:rsidR="00A87680" w:rsidRDefault="00A87680" w:rsidP="000156B7">
      <w:pPr>
        <w:ind w:left="57" w:right="57"/>
        <w:jc w:val="both"/>
      </w:pPr>
    </w:p>
    <w:p w:rsidR="00A87680" w:rsidRDefault="00A87680" w:rsidP="000156B7">
      <w:pPr>
        <w:ind w:left="57" w:right="57"/>
        <w:jc w:val="both"/>
      </w:pPr>
      <w:r>
        <w:t>2.2.3.     Не рассматриваются обращения, содержащие нецензурные выражения.</w:t>
      </w:r>
    </w:p>
    <w:p w:rsidR="00A87680" w:rsidRDefault="00A87680" w:rsidP="000156B7">
      <w:pPr>
        <w:ind w:left="57" w:right="57"/>
        <w:jc w:val="both"/>
      </w:pPr>
    </w:p>
    <w:p w:rsidR="00A87680" w:rsidRDefault="00A87680" w:rsidP="000156B7">
      <w:pPr>
        <w:ind w:left="57" w:right="57"/>
        <w:jc w:val="both"/>
      </w:pPr>
      <w:r>
        <w:t>2.2.4.     Не рассматриваются обращения граждан, содержащие нечитаемый текст. В этом случае, если возможно установить адрес обратившегося лица, ему в пятидневный срок по поступлению обращения отправляется уведомление о невозможности рассмотрения нечитаемого текста обращения.</w:t>
      </w:r>
    </w:p>
    <w:p w:rsidR="00A87680" w:rsidRDefault="00A87680" w:rsidP="000156B7">
      <w:pPr>
        <w:ind w:left="57" w:right="57"/>
        <w:jc w:val="both"/>
      </w:pPr>
    </w:p>
    <w:p w:rsidR="00A87680" w:rsidRDefault="00A87680" w:rsidP="000156B7">
      <w:pPr>
        <w:ind w:left="57" w:right="57"/>
        <w:jc w:val="both"/>
        <w:rPr>
          <w:b/>
          <w:bCs/>
        </w:rPr>
      </w:pPr>
      <w:r>
        <w:rPr>
          <w:b/>
          <w:bCs/>
        </w:rPr>
        <w:t>2.2.5.     Также не рассматриваются:</w:t>
      </w:r>
    </w:p>
    <w:p w:rsidR="00A87680" w:rsidRDefault="00A87680" w:rsidP="000156B7">
      <w:pPr>
        <w:ind w:left="57" w:right="57"/>
        <w:jc w:val="both"/>
      </w:pPr>
    </w:p>
    <w:p w:rsidR="00A87680" w:rsidRDefault="00A87680" w:rsidP="000156B7">
      <w:pPr>
        <w:ind w:left="57" w:right="57"/>
        <w:jc w:val="both"/>
      </w:pPr>
      <w:r>
        <w:t>- обращения граждан, если в обращении гражданина содержится вопрос, по которому ему многократно давались письменные ответы по существу в связи с ранее направленными обращениями, и при этом в обращении не приводятся новые доводы или обстоятельства,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w:t>
      </w:r>
    </w:p>
    <w:p w:rsidR="00A87680" w:rsidRDefault="00A87680" w:rsidP="000156B7">
      <w:pPr>
        <w:ind w:right="57"/>
        <w:jc w:val="both"/>
      </w:pPr>
      <w:r>
        <w:t>- по вопросам, содержащимся в обращении, имеется  вступившее в законную силу судебное решение;</w:t>
      </w:r>
    </w:p>
    <w:p w:rsidR="00A87680" w:rsidRDefault="00A87680" w:rsidP="000156B7">
      <w:pPr>
        <w:ind w:right="57"/>
        <w:jc w:val="both"/>
      </w:pPr>
      <w:r>
        <w:t>- письма без подписи.</w:t>
      </w:r>
    </w:p>
    <w:p w:rsidR="00A87680" w:rsidRDefault="00A87680" w:rsidP="000156B7">
      <w:pPr>
        <w:ind w:left="57" w:right="57"/>
        <w:jc w:val="both"/>
      </w:pPr>
    </w:p>
    <w:p w:rsidR="00A87680" w:rsidRDefault="00A87680" w:rsidP="000156B7">
      <w:pPr>
        <w:ind w:left="57" w:right="57"/>
        <w:jc w:val="both"/>
      </w:pPr>
      <w:r>
        <w:t>2.2.6.     Письменные обращения граждан, а также обращения, зафиксированные на магнитоносителях и лазерных дисках, адресованные органам и их должностным лицам через средства массовой информации, в случае передачи их по назначению регистрируются и рассматриваются в соответствии с требованиями настоящего Положения.</w:t>
      </w:r>
    </w:p>
    <w:p w:rsidR="00A87680" w:rsidRDefault="00A87680" w:rsidP="000156B7">
      <w:pPr>
        <w:ind w:left="57" w:right="57"/>
        <w:jc w:val="both"/>
      </w:pPr>
    </w:p>
    <w:p w:rsidR="00A87680" w:rsidRDefault="00A87680" w:rsidP="000156B7">
      <w:pPr>
        <w:ind w:left="57" w:right="57"/>
        <w:jc w:val="both"/>
      </w:pPr>
      <w:r>
        <w:t>2.2.7.     Полномочия представителя, выступающего от имени гражданина, оформляются в соответствии с гражданским законодательством.</w:t>
      </w:r>
    </w:p>
    <w:p w:rsidR="00A87680" w:rsidRDefault="00A87680" w:rsidP="000156B7">
      <w:pPr>
        <w:ind w:left="57" w:right="57"/>
        <w:jc w:val="both"/>
      </w:pPr>
    </w:p>
    <w:p w:rsidR="00A87680" w:rsidRDefault="00A87680" w:rsidP="000156B7">
      <w:pPr>
        <w:ind w:left="57" w:right="57"/>
        <w:jc w:val="center"/>
        <w:rPr>
          <w:b/>
          <w:bCs/>
        </w:rPr>
      </w:pPr>
      <w:r>
        <w:rPr>
          <w:b/>
          <w:bCs/>
        </w:rPr>
        <w:t>2.3.  Устные обращения граждан.</w:t>
      </w:r>
    </w:p>
    <w:p w:rsidR="00A87680" w:rsidRDefault="00A87680" w:rsidP="000156B7">
      <w:pPr>
        <w:ind w:left="57" w:right="57"/>
        <w:jc w:val="center"/>
        <w:rPr>
          <w:b/>
          <w:bCs/>
        </w:rPr>
      </w:pPr>
    </w:p>
    <w:p w:rsidR="00A87680" w:rsidRDefault="00A87680" w:rsidP="000156B7">
      <w:pPr>
        <w:ind w:left="57" w:right="57"/>
        <w:jc w:val="both"/>
      </w:pPr>
      <w:r>
        <w:t>2.3.1.     Устные обращения граждан рассматриваются в тех случаях, когда изложенные в обращении факты и обстоятельства очевидны и не требуют дополнительной проверки, а личности обратившихся известны или установлены путем предъявления документов, удостоверяющих личность.</w:t>
      </w:r>
    </w:p>
    <w:p w:rsidR="00A87680" w:rsidRDefault="00A87680" w:rsidP="000156B7">
      <w:pPr>
        <w:ind w:left="57" w:right="57"/>
        <w:jc w:val="both"/>
      </w:pPr>
    </w:p>
    <w:p w:rsidR="00A87680" w:rsidRDefault="00A87680" w:rsidP="000156B7">
      <w:pPr>
        <w:ind w:left="57" w:right="57"/>
        <w:jc w:val="both"/>
      </w:pPr>
      <w:r>
        <w:t>2.3.2.     На устные обращения граждан, как правило, дается ответ в устной форме и они не подлежат регистрации.</w:t>
      </w:r>
    </w:p>
    <w:p w:rsidR="00A87680" w:rsidRDefault="00A87680" w:rsidP="000156B7">
      <w:pPr>
        <w:ind w:left="57" w:right="57"/>
        <w:jc w:val="both"/>
      </w:pPr>
    </w:p>
    <w:p w:rsidR="00A87680" w:rsidRDefault="00A87680" w:rsidP="000156B7">
      <w:pPr>
        <w:ind w:left="57" w:right="57"/>
        <w:jc w:val="both"/>
      </w:pPr>
      <w:r>
        <w:t>2.3.3.     Устные обращения граждан, поступившие в адрес должностного лица на личном приеме, в ходе прямого эфира с ним на телевидении, прямой телефонной линии, на радио или в других средствах массовой информации, рассмотрение которых требует дополнительной проверки, подлежат обязательной регистрации и не позднее чем в пятидневный срок передаются для рассмотрения по подведомственности.</w:t>
      </w:r>
    </w:p>
    <w:p w:rsidR="00A87680" w:rsidRDefault="00A87680" w:rsidP="000156B7">
      <w:pPr>
        <w:ind w:left="57" w:right="57"/>
        <w:jc w:val="both"/>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r>
        <w:rPr>
          <w:b/>
          <w:bCs/>
        </w:rPr>
        <w:t>2.4.  Анонимные обращения граждан.</w:t>
      </w:r>
    </w:p>
    <w:p w:rsidR="00A87680" w:rsidRDefault="00A87680" w:rsidP="000156B7">
      <w:pPr>
        <w:ind w:left="57" w:right="57"/>
        <w:jc w:val="both"/>
        <w:rPr>
          <w:b/>
          <w:bCs/>
        </w:rPr>
      </w:pPr>
    </w:p>
    <w:p w:rsidR="00A87680" w:rsidRDefault="00A87680" w:rsidP="000156B7">
      <w:pPr>
        <w:ind w:left="57" w:right="57"/>
        <w:jc w:val="both"/>
      </w:pPr>
      <w:r>
        <w:t>2.4.1.     Анонимные обращения граждан, поступившие в администрацию поселения, не рассматриваются и направляются в архив.</w:t>
      </w:r>
    </w:p>
    <w:p w:rsidR="00A87680" w:rsidRDefault="00A87680" w:rsidP="000156B7">
      <w:pPr>
        <w:ind w:left="57" w:right="57"/>
        <w:jc w:val="both"/>
      </w:pPr>
    </w:p>
    <w:p w:rsidR="00A87680" w:rsidRDefault="00A87680" w:rsidP="000156B7">
      <w:pPr>
        <w:ind w:left="57" w:right="57"/>
        <w:jc w:val="both"/>
      </w:pPr>
      <w:r>
        <w:t>2.4.2. Анонимные обращения, содержащие угрозы физической расправы, причинения имущественного ущерба и иные угрозы, а также признания в совершении преступленных деяниях или сообщения о возможных преступных посягательствах, безотлагательно направляются в правоохранительные органы для принятия соответствующих мер.</w:t>
      </w:r>
    </w:p>
    <w:p w:rsidR="00A87680" w:rsidRDefault="00A87680" w:rsidP="000156B7">
      <w:pPr>
        <w:ind w:left="57" w:right="57"/>
        <w:jc w:val="both"/>
      </w:pPr>
    </w:p>
    <w:p w:rsidR="00A87680" w:rsidRDefault="00A87680" w:rsidP="000156B7">
      <w:pPr>
        <w:ind w:left="57" w:right="57"/>
        <w:jc w:val="center"/>
        <w:rPr>
          <w:b/>
          <w:bCs/>
        </w:rPr>
      </w:pPr>
      <w:r>
        <w:rPr>
          <w:b/>
          <w:bCs/>
        </w:rPr>
        <w:t>2.5. Личный прием граждан.</w:t>
      </w:r>
    </w:p>
    <w:p w:rsidR="00A87680" w:rsidRDefault="00A87680" w:rsidP="000156B7">
      <w:pPr>
        <w:ind w:left="57" w:right="57"/>
        <w:jc w:val="both"/>
      </w:pPr>
    </w:p>
    <w:p w:rsidR="00A87680" w:rsidRDefault="00A87680" w:rsidP="000156B7">
      <w:pPr>
        <w:ind w:left="57" w:right="57"/>
        <w:jc w:val="both"/>
      </w:pPr>
      <w:r>
        <w:t>2.5.1.     Должностные лица администрации   Старошайговского сельского поселения   обязаны проводить личный прием граждан. Перечень должностных лиц, обязанных вести личный прием, определяется Главой администрации   Старошайговского сельского поселения .</w:t>
      </w:r>
    </w:p>
    <w:p w:rsidR="00A87680" w:rsidRDefault="00A87680" w:rsidP="000156B7">
      <w:pPr>
        <w:ind w:left="57" w:right="57"/>
        <w:jc w:val="both"/>
      </w:pPr>
    </w:p>
    <w:p w:rsidR="00A87680" w:rsidRDefault="00A87680" w:rsidP="000156B7">
      <w:pPr>
        <w:ind w:left="57" w:right="57"/>
        <w:jc w:val="both"/>
      </w:pPr>
      <w:r>
        <w:t>2.5.2.     Неявка на личный прием по неуважительным причинам гражданина, подавшего обращение, не препятствует рассмотрению обращения. Признав необходимым личное участие гражданина в рассмотрении поданного им обращения, должностное лицо вправе перенести его рассмотрение на новый срок, но не более чем на один месяц.</w:t>
      </w:r>
    </w:p>
    <w:p w:rsidR="00A87680" w:rsidRDefault="00A87680" w:rsidP="000156B7">
      <w:pPr>
        <w:ind w:left="57" w:right="57"/>
        <w:jc w:val="both"/>
      </w:pPr>
    </w:p>
    <w:p w:rsidR="00A87680" w:rsidRDefault="00A87680" w:rsidP="000156B7">
      <w:pPr>
        <w:ind w:left="57" w:right="57"/>
        <w:jc w:val="both"/>
      </w:pPr>
      <w:r>
        <w:t xml:space="preserve">     При неявке гражданина, подавшего обращение, повторно без уважительных причин, обращение остается без рассмотрения и направляется в архив, если его рассмотрение невозможно в отсутствие гражданина.</w:t>
      </w:r>
    </w:p>
    <w:p w:rsidR="00A87680" w:rsidRDefault="00A87680" w:rsidP="000156B7">
      <w:pPr>
        <w:ind w:left="57" w:right="57"/>
        <w:jc w:val="both"/>
      </w:pPr>
    </w:p>
    <w:p w:rsidR="00A87680" w:rsidRDefault="00A87680" w:rsidP="000156B7">
      <w:pPr>
        <w:ind w:left="57" w:right="57"/>
        <w:jc w:val="both"/>
      </w:pPr>
      <w:r>
        <w:t>2.5.3. Должностные лица администрации  Старошайговского сельского поселения  несут личную ответственность за организацию приема граждан и рассмотрение их обращений в соответствии с законодательством Российской Федерации.</w:t>
      </w:r>
    </w:p>
    <w:p w:rsidR="00A87680" w:rsidRDefault="00A87680" w:rsidP="000156B7">
      <w:pPr>
        <w:ind w:left="57" w:right="57"/>
        <w:jc w:val="both"/>
      </w:pPr>
    </w:p>
    <w:p w:rsidR="00A87680" w:rsidRDefault="00A87680" w:rsidP="000156B7">
      <w:pPr>
        <w:ind w:left="57" w:right="57"/>
        <w:jc w:val="both"/>
      </w:pPr>
      <w:r>
        <w:t>2.5.4.  Прием граждан осуществляется в кабинете главы   Старошайговского сельского поселения  , а в его отсутствие, в кабинете заместителя главы администрации.</w:t>
      </w:r>
    </w:p>
    <w:p w:rsidR="00A87680" w:rsidRDefault="00A87680" w:rsidP="000156B7">
      <w:pPr>
        <w:ind w:left="57" w:right="57"/>
        <w:jc w:val="both"/>
      </w:pPr>
    </w:p>
    <w:p w:rsidR="00A87680" w:rsidRDefault="00A87680" w:rsidP="000156B7">
      <w:pPr>
        <w:ind w:left="57" w:right="57"/>
        <w:jc w:val="both"/>
      </w:pPr>
      <w:r>
        <w:t>2.5.5. Заместитель главы администрации и специалисты администрации ведут прием граждан в своих кабинетах.</w:t>
      </w:r>
    </w:p>
    <w:p w:rsidR="00A87680" w:rsidRDefault="00A87680" w:rsidP="000156B7">
      <w:pPr>
        <w:ind w:left="57" w:right="57"/>
        <w:jc w:val="both"/>
      </w:pPr>
    </w:p>
    <w:p w:rsidR="00A87680" w:rsidRDefault="00A87680" w:rsidP="000156B7">
      <w:pPr>
        <w:ind w:left="57" w:right="57"/>
        <w:jc w:val="center"/>
        <w:rPr>
          <w:b/>
          <w:bCs/>
        </w:rPr>
      </w:pPr>
      <w:r>
        <w:rPr>
          <w:b/>
          <w:bCs/>
        </w:rPr>
        <w:t>2.6. Подача коллективных обращений.</w:t>
      </w:r>
    </w:p>
    <w:p w:rsidR="00A87680" w:rsidRDefault="00A87680" w:rsidP="000156B7">
      <w:pPr>
        <w:ind w:left="57" w:right="57"/>
        <w:jc w:val="both"/>
      </w:pPr>
    </w:p>
    <w:p w:rsidR="00A87680" w:rsidRDefault="00A87680" w:rsidP="000156B7">
      <w:pPr>
        <w:ind w:left="57" w:right="57"/>
        <w:jc w:val="both"/>
      </w:pPr>
      <w:r>
        <w:t xml:space="preserve">     Коллективные обращения граждан, в т.ч. принятые на собраниях (сходах), конференциях, митингах, подлежат рассмотрению в соответствии с настоящим Положением, регулирующим порядок рассмотрения письменных обращений граждан.</w:t>
      </w:r>
    </w:p>
    <w:p w:rsidR="00A87680" w:rsidRDefault="00A87680" w:rsidP="000156B7">
      <w:pPr>
        <w:ind w:left="57" w:right="57"/>
        <w:jc w:val="both"/>
      </w:pPr>
    </w:p>
    <w:p w:rsidR="00A87680" w:rsidRDefault="00A87680" w:rsidP="000156B7">
      <w:pPr>
        <w:ind w:left="57" w:right="57"/>
        <w:jc w:val="center"/>
        <w:rPr>
          <w:b/>
          <w:bCs/>
        </w:rPr>
      </w:pPr>
      <w:r>
        <w:rPr>
          <w:b/>
          <w:bCs/>
        </w:rPr>
        <w:t>2.7. Сроки рассмотрения обращений граждан.</w:t>
      </w:r>
    </w:p>
    <w:p w:rsidR="00A87680" w:rsidRDefault="00A87680" w:rsidP="000156B7">
      <w:pPr>
        <w:ind w:left="57" w:right="57"/>
        <w:jc w:val="both"/>
      </w:pPr>
    </w:p>
    <w:p w:rsidR="00A87680" w:rsidRDefault="00A87680" w:rsidP="000156B7">
      <w:pPr>
        <w:ind w:left="57" w:right="57"/>
        <w:jc w:val="both"/>
      </w:pPr>
      <w:r>
        <w:t>2.7.1.     Обращения граждан рассматриваются в возможно более короткий срок, но не позднее 30 дней, а срок рассмотрения обращения, требующего изучения и проверки может быть  продлен, но не более чем на один месяц со дня регистрации.</w:t>
      </w:r>
    </w:p>
    <w:p w:rsidR="00A87680" w:rsidRDefault="00A87680" w:rsidP="000156B7">
      <w:pPr>
        <w:ind w:left="57" w:right="57"/>
        <w:jc w:val="both"/>
      </w:pPr>
    </w:p>
    <w:p w:rsidR="00A87680" w:rsidRDefault="00A87680" w:rsidP="000156B7">
      <w:pPr>
        <w:ind w:left="57" w:right="57"/>
        <w:jc w:val="both"/>
      </w:pPr>
      <w:r>
        <w:t>2.7.2.     Общий срок  рассмотрения обращения не может превышать двух месяцев за исключением случаев, когда материалы, необходимые для принятия решения и ответа автору, рассматриваются в суде. В таких случаях общий срок рассмотрения обращения продлевается на весь период судебного разбирательства.</w:t>
      </w:r>
    </w:p>
    <w:p w:rsidR="00A87680" w:rsidRDefault="00A87680" w:rsidP="000156B7">
      <w:pPr>
        <w:ind w:left="57" w:right="57"/>
        <w:jc w:val="both"/>
      </w:pPr>
    </w:p>
    <w:p w:rsidR="00A87680" w:rsidRDefault="00A87680" w:rsidP="000156B7">
      <w:pPr>
        <w:ind w:left="57" w:right="57"/>
        <w:jc w:val="both"/>
      </w:pPr>
      <w:r>
        <w:t>2.7.3.  В случае продления сроков рассмотрения обращений граждан, должностное лицо, рассматривающее обращение, извещает об этом обратившихся граждан в трехдневный срок.</w:t>
      </w:r>
    </w:p>
    <w:p w:rsidR="00A87680" w:rsidRDefault="00A87680" w:rsidP="000156B7">
      <w:pPr>
        <w:ind w:left="57" w:right="57"/>
        <w:jc w:val="both"/>
      </w:pPr>
    </w:p>
    <w:p w:rsidR="00A87680" w:rsidRDefault="00A87680" w:rsidP="000156B7">
      <w:pPr>
        <w:ind w:left="57" w:right="57"/>
        <w:jc w:val="both"/>
      </w:pPr>
      <w:r>
        <w:t>2.7.4.  Рассмотрение заявлений, жалоб и ходатайств, касающихся вопросов защиты прав детей, инвалидов, военнослужащих и членов их семей, начинается безотлагательно и должно быт завершено не позднее семи дней со дня поступления в администрацию поселения.</w:t>
      </w:r>
    </w:p>
    <w:p w:rsidR="00A87680" w:rsidRDefault="00A87680" w:rsidP="000156B7">
      <w:pPr>
        <w:ind w:left="57" w:right="57"/>
        <w:jc w:val="both"/>
      </w:pPr>
    </w:p>
    <w:p w:rsidR="00A87680" w:rsidRDefault="00A87680" w:rsidP="000156B7">
      <w:pPr>
        <w:ind w:left="57" w:right="57"/>
        <w:jc w:val="both"/>
      </w:pPr>
      <w:r>
        <w:t xml:space="preserve">     Сообщения о возможных авариях, катастрофах и иных чрезвычайных ситуациях природного и техногенного характера рассматриваются незамедлительно.</w:t>
      </w:r>
    </w:p>
    <w:p w:rsidR="00A87680" w:rsidRDefault="00A87680" w:rsidP="000156B7">
      <w:pPr>
        <w:ind w:left="57" w:right="57"/>
        <w:jc w:val="both"/>
      </w:pPr>
    </w:p>
    <w:p w:rsidR="00A87680" w:rsidRDefault="00A87680" w:rsidP="000156B7">
      <w:pPr>
        <w:ind w:left="57" w:right="57"/>
        <w:jc w:val="both"/>
      </w:pPr>
      <w:r>
        <w:t>2.7.5. О результатах рассмотрения обращения гражданину направляется сообщение в течение пяти дней со дня принятия по нему соответствующего решения.</w:t>
      </w:r>
    </w:p>
    <w:p w:rsidR="00A87680" w:rsidRDefault="00A87680" w:rsidP="000156B7">
      <w:pPr>
        <w:ind w:left="57" w:right="57"/>
        <w:jc w:val="both"/>
      </w:pPr>
    </w:p>
    <w:p w:rsidR="00A87680" w:rsidRDefault="00A87680" w:rsidP="000156B7">
      <w:pPr>
        <w:ind w:left="57" w:right="57"/>
        <w:jc w:val="both"/>
      </w:pPr>
      <w:r>
        <w:t>2.7.6.             Течение срока, определенного периодом времени, начинается в день поступления обращения.</w:t>
      </w:r>
    </w:p>
    <w:p w:rsidR="00A87680" w:rsidRDefault="00A87680" w:rsidP="000156B7">
      <w:pPr>
        <w:ind w:left="57" w:right="57"/>
        <w:jc w:val="both"/>
      </w:pPr>
    </w:p>
    <w:p w:rsidR="00A87680" w:rsidRDefault="00A87680" w:rsidP="000156B7">
      <w:pPr>
        <w:ind w:left="57" w:right="57"/>
        <w:jc w:val="both"/>
      </w:pPr>
      <w:r>
        <w:t>2.7.7.             Срок, исчисляемый днями, истекает в последний день рассмотрения обращения. В случае, если окончание срока рассмотрения обращения приходится на нерабочий день, днем окончания срока считается следующий за ним рабочий день.</w:t>
      </w:r>
    </w:p>
    <w:p w:rsidR="00A87680" w:rsidRDefault="00A87680" w:rsidP="000156B7">
      <w:pPr>
        <w:ind w:left="57" w:right="57"/>
        <w:jc w:val="both"/>
      </w:pPr>
    </w:p>
    <w:p w:rsidR="00A87680" w:rsidRDefault="00A87680" w:rsidP="000156B7">
      <w:pPr>
        <w:ind w:left="57" w:right="57"/>
        <w:jc w:val="center"/>
        <w:rPr>
          <w:b/>
          <w:bCs/>
        </w:rPr>
      </w:pPr>
      <w:r>
        <w:rPr>
          <w:b/>
          <w:bCs/>
        </w:rPr>
        <w:t>2.8.  Результат исполнения муниципальной функции.</w:t>
      </w:r>
    </w:p>
    <w:p w:rsidR="00A87680" w:rsidRDefault="00A87680" w:rsidP="000156B7">
      <w:pPr>
        <w:ind w:left="57" w:right="57"/>
        <w:jc w:val="both"/>
      </w:pPr>
    </w:p>
    <w:p w:rsidR="00A87680" w:rsidRDefault="00A87680" w:rsidP="000156B7">
      <w:pPr>
        <w:ind w:left="57" w:right="57"/>
        <w:jc w:val="both"/>
      </w:pPr>
      <w:r>
        <w:t xml:space="preserve">2.8.1.     Конечным результатом исполнения муниципальной функции является направление заявителю ответа, содержащего результаты рассмотрения его обращения.        </w:t>
      </w:r>
    </w:p>
    <w:p w:rsidR="00A87680" w:rsidRDefault="00A87680" w:rsidP="000156B7">
      <w:pPr>
        <w:ind w:left="57" w:right="57"/>
        <w:jc w:val="both"/>
      </w:pPr>
    </w:p>
    <w:p w:rsidR="00A87680" w:rsidRDefault="00A87680" w:rsidP="000156B7">
      <w:pPr>
        <w:ind w:left="57" w:right="57"/>
        <w:jc w:val="both"/>
      </w:pPr>
      <w:r>
        <w:t xml:space="preserve">     Процедура исполнения муниципальной функции завершается путем получения заявителем:</w:t>
      </w:r>
    </w:p>
    <w:p w:rsidR="00A87680" w:rsidRDefault="00A87680" w:rsidP="000156B7">
      <w:pPr>
        <w:ind w:left="57" w:right="57"/>
        <w:jc w:val="both"/>
      </w:pPr>
    </w:p>
    <w:p w:rsidR="00A87680" w:rsidRDefault="00A87680" w:rsidP="000156B7">
      <w:pPr>
        <w:ind w:left="57" w:right="57"/>
        <w:jc w:val="both"/>
      </w:pPr>
      <w:r>
        <w:t>- устного или письменного ответа, содержащего результаты рассмотрения;</w:t>
      </w:r>
    </w:p>
    <w:p w:rsidR="00A87680" w:rsidRDefault="00A87680" w:rsidP="000156B7">
      <w:pPr>
        <w:ind w:left="57" w:right="57"/>
        <w:jc w:val="both"/>
      </w:pPr>
    </w:p>
    <w:p w:rsidR="00A87680" w:rsidRDefault="00A87680" w:rsidP="000156B7">
      <w:pPr>
        <w:ind w:left="57" w:right="57"/>
        <w:jc w:val="both"/>
      </w:pPr>
      <w:r>
        <w:t>- сообщения об отказе в рассмотрении заявления.</w:t>
      </w:r>
    </w:p>
    <w:p w:rsidR="00A87680" w:rsidRDefault="00A87680" w:rsidP="000156B7">
      <w:pPr>
        <w:ind w:left="57" w:right="57"/>
        <w:jc w:val="both"/>
      </w:pPr>
    </w:p>
    <w:p w:rsidR="00A87680" w:rsidRDefault="00A87680" w:rsidP="000156B7">
      <w:pPr>
        <w:ind w:left="57" w:right="57"/>
        <w:jc w:val="center"/>
        <w:rPr>
          <w:b/>
          <w:bCs/>
        </w:rPr>
      </w:pPr>
      <w:r>
        <w:rPr>
          <w:b/>
          <w:bCs/>
        </w:rPr>
        <w:t>2.9. Ответственность специалистов при исполнении муниципальной функции.</w:t>
      </w:r>
    </w:p>
    <w:p w:rsidR="00A87680" w:rsidRDefault="00A87680" w:rsidP="000156B7">
      <w:pPr>
        <w:ind w:left="57" w:right="57"/>
        <w:jc w:val="center"/>
      </w:pPr>
    </w:p>
    <w:p w:rsidR="00A87680" w:rsidRDefault="00A87680" w:rsidP="000156B7">
      <w:pPr>
        <w:ind w:left="57" w:right="57"/>
        <w:jc w:val="both"/>
      </w:pPr>
      <w:r>
        <w:t>2.9.1. Заместитель главы администрации  Старошайговского сельского поселения , специалисты администрации, работающие с обращениями граждан, несут дисциплинарную и административную ответственность в соответствии с законодательством Российской Федерации за сохранность находящихся у них на рассмотрении обращений и документов, связанных с их рассмотрением, за нарушение сроков рассмотрения обращений.</w:t>
      </w:r>
    </w:p>
    <w:p w:rsidR="00A87680" w:rsidRDefault="00A87680" w:rsidP="000156B7">
      <w:pPr>
        <w:ind w:left="57" w:right="57"/>
        <w:jc w:val="both"/>
      </w:pPr>
    </w:p>
    <w:p w:rsidR="00A87680" w:rsidRDefault="00A87680" w:rsidP="000156B7">
      <w:pPr>
        <w:ind w:left="57" w:right="57"/>
        <w:jc w:val="both"/>
      </w:pPr>
      <w:r>
        <w:t xml:space="preserve">     Не является  разглашением сведений, содержащихся в обращении, направление письменного обращения в  администрацию поселения или должностному лицу, в компетенцию которых входит решение поставленных вопросов.</w:t>
      </w:r>
    </w:p>
    <w:p w:rsidR="00A87680" w:rsidRDefault="00A87680" w:rsidP="000156B7">
      <w:pPr>
        <w:ind w:left="57" w:right="57"/>
        <w:jc w:val="both"/>
      </w:pPr>
    </w:p>
    <w:p w:rsidR="00A87680" w:rsidRDefault="00A87680" w:rsidP="000156B7">
      <w:pPr>
        <w:ind w:left="57" w:right="57"/>
        <w:jc w:val="both"/>
      </w:pPr>
      <w:r>
        <w:t>2.9.2. При утере исполнителем письменных обращений граждан, назначается служебное расследование, о результатах которого информируется  Глава   Старошайговского сельского поселения .</w:t>
      </w:r>
    </w:p>
    <w:p w:rsidR="00A87680" w:rsidRDefault="00A87680" w:rsidP="000156B7">
      <w:pPr>
        <w:ind w:left="57" w:right="57"/>
        <w:jc w:val="both"/>
      </w:pPr>
    </w:p>
    <w:p w:rsidR="00A87680" w:rsidRDefault="00A87680" w:rsidP="000156B7">
      <w:pPr>
        <w:ind w:left="57" w:right="57"/>
        <w:jc w:val="both"/>
      </w:pPr>
      <w:r>
        <w:t>2.9.3.             При уходе в отпуск исполнитель обязан передать все имеющиеся у него на исполнении письменные обращения временно замещающему его специалисту. При переводе на другую работу или освобождении от занимаемой должности, исполнитель обязан сдать все числящиеся за ним обращения специалисту, ответственному за делопроизводство по обращениям граждан.</w:t>
      </w:r>
    </w:p>
    <w:p w:rsidR="00A87680" w:rsidRDefault="00A87680" w:rsidP="000156B7">
      <w:pPr>
        <w:ind w:left="57" w:right="57"/>
        <w:jc w:val="both"/>
      </w:pPr>
    </w:p>
    <w:p w:rsidR="00A87680" w:rsidRDefault="00A87680" w:rsidP="000156B7">
      <w:pPr>
        <w:ind w:left="57" w:right="57"/>
        <w:jc w:val="both"/>
      </w:pPr>
    </w:p>
    <w:p w:rsidR="00A87680" w:rsidRDefault="00A87680" w:rsidP="000156B7">
      <w:pPr>
        <w:ind w:left="57" w:right="57"/>
        <w:jc w:val="center"/>
        <w:rPr>
          <w:b/>
          <w:bCs/>
        </w:rPr>
      </w:pPr>
      <w:r>
        <w:rPr>
          <w:b/>
          <w:bCs/>
        </w:rPr>
        <w:t>3.    Административные процедуры.</w:t>
      </w:r>
    </w:p>
    <w:p w:rsidR="00A87680" w:rsidRDefault="00A87680" w:rsidP="000156B7">
      <w:pPr>
        <w:ind w:left="57" w:right="57"/>
        <w:jc w:val="both"/>
      </w:pPr>
    </w:p>
    <w:p w:rsidR="00A87680" w:rsidRDefault="00A87680" w:rsidP="000156B7">
      <w:pPr>
        <w:ind w:left="57" w:right="57"/>
        <w:jc w:val="both"/>
      </w:pPr>
      <w:r>
        <w:t>3.1.        Последовательность  административных действий (процедур).</w:t>
      </w:r>
    </w:p>
    <w:p w:rsidR="00A87680" w:rsidRDefault="00A87680" w:rsidP="000156B7">
      <w:pPr>
        <w:ind w:left="57" w:right="57"/>
        <w:jc w:val="both"/>
      </w:pPr>
    </w:p>
    <w:p w:rsidR="00A87680" w:rsidRDefault="00A87680" w:rsidP="000156B7">
      <w:pPr>
        <w:ind w:left="57" w:right="57"/>
        <w:jc w:val="both"/>
      </w:pPr>
      <w:r>
        <w:t>3.1.1. Исполнение  муниципальной функции  включает в себя следующие административные процедуры:</w:t>
      </w:r>
    </w:p>
    <w:p w:rsidR="00A87680" w:rsidRDefault="00A87680" w:rsidP="000156B7">
      <w:pPr>
        <w:ind w:left="57" w:right="57"/>
        <w:jc w:val="both"/>
      </w:pPr>
    </w:p>
    <w:p w:rsidR="00A87680" w:rsidRDefault="00A87680" w:rsidP="000156B7">
      <w:pPr>
        <w:ind w:left="57" w:right="57"/>
        <w:jc w:val="both"/>
      </w:pPr>
      <w:r>
        <w:t>- прием и первичная обработка письменных  обращений граждан;</w:t>
      </w:r>
    </w:p>
    <w:p w:rsidR="00A87680" w:rsidRDefault="00A87680" w:rsidP="000156B7">
      <w:pPr>
        <w:ind w:left="57" w:right="57"/>
        <w:jc w:val="both"/>
      </w:pPr>
    </w:p>
    <w:p w:rsidR="00A87680" w:rsidRDefault="00A87680" w:rsidP="000156B7">
      <w:pPr>
        <w:ind w:left="57" w:right="57"/>
        <w:jc w:val="both"/>
      </w:pPr>
      <w:r>
        <w:t>- регистрация и аннотирование поступивших обращений;</w:t>
      </w:r>
    </w:p>
    <w:p w:rsidR="00A87680" w:rsidRDefault="00A87680" w:rsidP="000156B7">
      <w:pPr>
        <w:ind w:left="57" w:right="57"/>
        <w:jc w:val="both"/>
      </w:pPr>
    </w:p>
    <w:p w:rsidR="00A87680" w:rsidRDefault="00A87680" w:rsidP="000156B7">
      <w:pPr>
        <w:ind w:left="57" w:right="57"/>
        <w:jc w:val="both"/>
      </w:pPr>
      <w:r>
        <w:t>- направление обращений на рассмотрение;</w:t>
      </w:r>
    </w:p>
    <w:p w:rsidR="00A87680" w:rsidRDefault="00A87680" w:rsidP="000156B7">
      <w:pPr>
        <w:ind w:left="57" w:right="57"/>
        <w:jc w:val="both"/>
      </w:pPr>
    </w:p>
    <w:p w:rsidR="00A87680" w:rsidRDefault="00A87680" w:rsidP="000156B7">
      <w:pPr>
        <w:ind w:left="57" w:right="57"/>
        <w:jc w:val="both"/>
      </w:pPr>
      <w:r>
        <w:t>- рассмотрение обращений специалистами администрации;</w:t>
      </w:r>
    </w:p>
    <w:p w:rsidR="00A87680" w:rsidRDefault="00A87680" w:rsidP="000156B7">
      <w:pPr>
        <w:ind w:left="57" w:right="57"/>
        <w:jc w:val="both"/>
      </w:pPr>
    </w:p>
    <w:p w:rsidR="00A87680" w:rsidRDefault="00A87680" w:rsidP="000156B7">
      <w:pPr>
        <w:ind w:left="57" w:right="57"/>
        <w:jc w:val="both"/>
      </w:pPr>
      <w:r>
        <w:t>- личный прием граждан;</w:t>
      </w:r>
    </w:p>
    <w:p w:rsidR="00A87680" w:rsidRDefault="00A87680" w:rsidP="000156B7">
      <w:pPr>
        <w:ind w:left="57" w:right="57"/>
        <w:jc w:val="both"/>
      </w:pPr>
    </w:p>
    <w:p w:rsidR="00A87680" w:rsidRDefault="00A87680" w:rsidP="000156B7">
      <w:pPr>
        <w:ind w:left="57" w:right="57"/>
        <w:jc w:val="both"/>
      </w:pPr>
      <w:r>
        <w:t>- постановка обращений граждан на контроль;</w:t>
      </w:r>
    </w:p>
    <w:p w:rsidR="00A87680" w:rsidRDefault="00A87680" w:rsidP="000156B7">
      <w:pPr>
        <w:ind w:left="57" w:right="57"/>
        <w:jc w:val="both"/>
      </w:pPr>
    </w:p>
    <w:p w:rsidR="00A87680" w:rsidRDefault="00A87680" w:rsidP="000156B7">
      <w:pPr>
        <w:ind w:left="57" w:right="57"/>
        <w:jc w:val="both"/>
      </w:pPr>
      <w:r>
        <w:t>- оформление ответа на обращения граждан;</w:t>
      </w:r>
    </w:p>
    <w:p w:rsidR="00A87680" w:rsidRDefault="00A87680" w:rsidP="000156B7">
      <w:pPr>
        <w:ind w:left="57" w:right="57"/>
        <w:jc w:val="both"/>
      </w:pPr>
    </w:p>
    <w:p w:rsidR="00A87680" w:rsidRDefault="00A87680" w:rsidP="000156B7">
      <w:pPr>
        <w:ind w:left="57" w:right="57"/>
        <w:jc w:val="both"/>
      </w:pPr>
      <w:r>
        <w:t>- предоставление справочной информации о ходе рассмотрения письменного обращения;</w:t>
      </w:r>
    </w:p>
    <w:p w:rsidR="00A87680" w:rsidRDefault="00A87680" w:rsidP="000156B7">
      <w:pPr>
        <w:ind w:left="57" w:right="57"/>
        <w:jc w:val="both"/>
      </w:pPr>
    </w:p>
    <w:p w:rsidR="00A87680" w:rsidRDefault="00A87680" w:rsidP="000156B7">
      <w:pPr>
        <w:ind w:left="57" w:right="57"/>
        <w:jc w:val="both"/>
      </w:pPr>
      <w:r>
        <w:t>-порядок и формы контроля над исполнением муниципальной функции.</w:t>
      </w:r>
    </w:p>
    <w:p w:rsidR="00A87680" w:rsidRDefault="00A87680" w:rsidP="000156B7">
      <w:pPr>
        <w:ind w:left="57" w:right="57"/>
        <w:jc w:val="both"/>
      </w:pPr>
    </w:p>
    <w:p w:rsidR="00A87680" w:rsidRDefault="00A87680" w:rsidP="000156B7">
      <w:pPr>
        <w:ind w:left="57" w:right="57"/>
        <w:jc w:val="both"/>
      </w:pPr>
      <w:r>
        <w:t>3.2. Прием и первичная обработка письменных обращений граждан.</w:t>
      </w:r>
    </w:p>
    <w:p w:rsidR="00A87680" w:rsidRDefault="00A87680" w:rsidP="000156B7">
      <w:pPr>
        <w:ind w:left="57" w:right="57"/>
        <w:jc w:val="both"/>
      </w:pPr>
    </w:p>
    <w:p w:rsidR="00A87680" w:rsidRDefault="00A87680" w:rsidP="000156B7">
      <w:pPr>
        <w:ind w:left="57" w:right="57"/>
        <w:jc w:val="both"/>
      </w:pPr>
      <w:r>
        <w:t>3.2.1. Основанием для начала  исполнения муниципальной функции является личное обращение гражданина в администрацию сельского поселения радужное или поступление  обращения гражданина с сопроводительным письмом из других государственных органов для рассмотрения по поручению.</w:t>
      </w:r>
    </w:p>
    <w:p w:rsidR="00A87680" w:rsidRDefault="00A87680" w:rsidP="000156B7">
      <w:pPr>
        <w:ind w:left="57" w:right="57"/>
        <w:jc w:val="both"/>
      </w:pPr>
    </w:p>
    <w:p w:rsidR="00A87680" w:rsidRDefault="00A87680" w:rsidP="000156B7">
      <w:pPr>
        <w:ind w:left="57" w:right="57"/>
        <w:jc w:val="both"/>
      </w:pPr>
      <w:r>
        <w:rPr>
          <w:b/>
          <w:bCs/>
        </w:rPr>
        <w:t>Обращение может  поступить по почте или быть доставлено непосредственно</w:t>
      </w:r>
      <w:r>
        <w:t>.</w:t>
      </w:r>
    </w:p>
    <w:p w:rsidR="00A87680" w:rsidRDefault="00A87680" w:rsidP="000156B7">
      <w:pPr>
        <w:ind w:left="57" w:right="57"/>
        <w:jc w:val="both"/>
      </w:pPr>
    </w:p>
    <w:p w:rsidR="00A87680" w:rsidRDefault="00A87680" w:rsidP="000156B7">
      <w:pPr>
        <w:ind w:left="57" w:right="57"/>
        <w:jc w:val="both"/>
      </w:pPr>
      <w:r>
        <w:t>3.2.2.             Специалист, ответственный за прием документов:</w:t>
      </w:r>
    </w:p>
    <w:p w:rsidR="00A87680" w:rsidRDefault="00A87680" w:rsidP="000156B7">
      <w:pPr>
        <w:ind w:left="57" w:right="57"/>
        <w:jc w:val="both"/>
      </w:pPr>
    </w:p>
    <w:p w:rsidR="00A87680" w:rsidRDefault="00A87680" w:rsidP="000156B7">
      <w:pPr>
        <w:ind w:left="57" w:right="57"/>
        <w:jc w:val="both"/>
      </w:pPr>
      <w:r>
        <w:t>-  проверяет  правильность адресата корреспонденции и целостность упаковки;</w:t>
      </w:r>
    </w:p>
    <w:p w:rsidR="00A87680" w:rsidRDefault="00A87680" w:rsidP="000156B7">
      <w:pPr>
        <w:ind w:left="57" w:right="57"/>
        <w:jc w:val="both"/>
      </w:pPr>
    </w:p>
    <w:p w:rsidR="00A87680" w:rsidRDefault="00A87680" w:rsidP="000156B7">
      <w:pPr>
        <w:ind w:left="57" w:right="57"/>
        <w:jc w:val="both"/>
      </w:pPr>
      <w:r>
        <w:t>- проводит сверку реестров на корреспонденцию, поступившую фельдсвязью;</w:t>
      </w:r>
    </w:p>
    <w:p w:rsidR="00A87680" w:rsidRDefault="00A87680" w:rsidP="000156B7">
      <w:pPr>
        <w:ind w:left="57" w:right="57"/>
        <w:jc w:val="both"/>
      </w:pPr>
    </w:p>
    <w:p w:rsidR="00A87680" w:rsidRDefault="00A87680" w:rsidP="000156B7">
      <w:pPr>
        <w:ind w:left="57" w:right="57"/>
        <w:jc w:val="both"/>
      </w:pPr>
      <w:r>
        <w:t>- вскрывает конверты, проверяет наличие в них документов (разорванные документы подклеиваются),  к тексту письма подкалывает конверт;</w:t>
      </w:r>
    </w:p>
    <w:p w:rsidR="00A87680" w:rsidRDefault="00A87680" w:rsidP="000156B7">
      <w:pPr>
        <w:ind w:left="57" w:right="57"/>
        <w:jc w:val="both"/>
      </w:pPr>
    </w:p>
    <w:p w:rsidR="00A87680" w:rsidRDefault="00A87680" w:rsidP="000156B7">
      <w:pPr>
        <w:ind w:left="57" w:right="57"/>
        <w:jc w:val="both"/>
      </w:pPr>
      <w:r>
        <w:t>- подкалывает впереди текста письма поступившие документы ( паспорта, военные билеты, трудовые книжки, пенсионные удостоверения, фотографии и другие подобные приложения к письму);</w:t>
      </w:r>
    </w:p>
    <w:p w:rsidR="00A87680" w:rsidRDefault="00A87680" w:rsidP="000156B7">
      <w:pPr>
        <w:ind w:left="57" w:right="57"/>
        <w:jc w:val="both"/>
      </w:pPr>
    </w:p>
    <w:p w:rsidR="00A87680" w:rsidRDefault="00A87680" w:rsidP="000156B7">
      <w:pPr>
        <w:ind w:left="57" w:right="57"/>
        <w:jc w:val="both"/>
      </w:pPr>
      <w:r>
        <w:t>- возвращает на почту не вскрытыми, ошибочно поступившие (не по адресу) письма.</w:t>
      </w:r>
    </w:p>
    <w:p w:rsidR="00A87680" w:rsidRDefault="00A87680" w:rsidP="000156B7">
      <w:pPr>
        <w:ind w:left="57" w:right="57"/>
        <w:jc w:val="both"/>
      </w:pPr>
    </w:p>
    <w:p w:rsidR="00A87680" w:rsidRDefault="00A87680" w:rsidP="000156B7">
      <w:pPr>
        <w:ind w:left="57" w:right="57"/>
        <w:jc w:val="both"/>
      </w:pPr>
      <w:r>
        <w:t>3.2.3.     Специалист, ответственный  за прием документов, получив обращение, нестандартное по весу, размеру, форме, имеющее неровности по бокам, заклеенное липкой лентой, имеющее странный запах, цвет, в конверте которого прощупываются вложения, не характерные для почтовых отправлений(порошок и т.п.), не вскрывая конверт, сообщает об этом своему руководителю и действует в соответствии с Инструкцией  о мерах безопасности при приеме и регистрации корреспонденции.</w:t>
      </w:r>
    </w:p>
    <w:p w:rsidR="00A87680" w:rsidRDefault="00A87680" w:rsidP="000156B7">
      <w:pPr>
        <w:ind w:left="57" w:right="57"/>
        <w:jc w:val="both"/>
      </w:pPr>
    </w:p>
    <w:p w:rsidR="00A87680" w:rsidRDefault="00A87680" w:rsidP="000156B7">
      <w:pPr>
        <w:ind w:left="57" w:right="57"/>
        <w:jc w:val="both"/>
      </w:pPr>
      <w:r>
        <w:t>3.2.4. Никаких  отметок на копиях или вторых экземплярах принятых обращений не делается.</w:t>
      </w:r>
    </w:p>
    <w:p w:rsidR="00A87680" w:rsidRDefault="00A87680" w:rsidP="000156B7">
      <w:pPr>
        <w:ind w:left="57" w:right="57"/>
        <w:jc w:val="both"/>
      </w:pPr>
    </w:p>
    <w:p w:rsidR="00A87680" w:rsidRDefault="00A87680" w:rsidP="000156B7">
      <w:pPr>
        <w:ind w:left="57" w:right="57"/>
        <w:jc w:val="center"/>
        <w:rPr>
          <w:b/>
          <w:bCs/>
        </w:rPr>
      </w:pPr>
      <w:r>
        <w:rPr>
          <w:b/>
          <w:bCs/>
        </w:rPr>
        <w:t>3.3. Регистрация и аннотация поступивших обращений.</w:t>
      </w:r>
    </w:p>
    <w:p w:rsidR="00A87680" w:rsidRDefault="00A87680" w:rsidP="000156B7">
      <w:pPr>
        <w:ind w:left="57" w:right="57"/>
        <w:jc w:val="both"/>
      </w:pPr>
    </w:p>
    <w:p w:rsidR="00A87680" w:rsidRDefault="00A87680" w:rsidP="000156B7">
      <w:pPr>
        <w:ind w:left="57" w:right="57"/>
        <w:jc w:val="both"/>
      </w:pPr>
      <w:r>
        <w:t>3.3.1. Все поступившие в администрацию сельского поселения письма регистрируются ответственным лицом в регистрационном журнале в соответствии с правилами делопроизводства.</w:t>
      </w:r>
    </w:p>
    <w:p w:rsidR="00A87680" w:rsidRDefault="00A87680" w:rsidP="000156B7">
      <w:pPr>
        <w:ind w:left="57" w:right="57"/>
        <w:jc w:val="both"/>
      </w:pPr>
    </w:p>
    <w:p w:rsidR="00A87680" w:rsidRDefault="00A87680" w:rsidP="000156B7">
      <w:pPr>
        <w:ind w:left="57" w:right="57"/>
        <w:jc w:val="both"/>
      </w:pPr>
      <w:r>
        <w:t>3.3.2. На письменном обращении в правой части нижнего поля первого листа проставляется регистрационный штамп, в котором указываются регистрационный номер и дата.</w:t>
      </w:r>
    </w:p>
    <w:p w:rsidR="00A87680" w:rsidRDefault="00A87680" w:rsidP="000156B7">
      <w:pPr>
        <w:ind w:left="57" w:right="57"/>
        <w:jc w:val="both"/>
      </w:pPr>
    </w:p>
    <w:p w:rsidR="00A87680" w:rsidRDefault="00A87680" w:rsidP="000156B7">
      <w:pPr>
        <w:ind w:left="57" w:right="57"/>
        <w:jc w:val="both"/>
      </w:pPr>
      <w:r>
        <w:t>3.3.3.На поручениях о рассмотрении, в которых содержится просьба проинформировать о результатах, проставляется штамп «контроль».</w:t>
      </w:r>
    </w:p>
    <w:p w:rsidR="00A87680" w:rsidRDefault="00A87680" w:rsidP="000156B7">
      <w:pPr>
        <w:ind w:left="57" w:right="57"/>
        <w:jc w:val="both"/>
      </w:pPr>
    </w:p>
    <w:p w:rsidR="00A87680" w:rsidRDefault="00A87680" w:rsidP="000156B7">
      <w:pPr>
        <w:ind w:left="57" w:right="57"/>
        <w:jc w:val="both"/>
      </w:pPr>
      <w:r>
        <w:t>3.3.4. Полученное обращение проверяется на повторность. Повторным считается обращение, поступившее от одного и того же лица и по одному и тому же вопросу.</w:t>
      </w:r>
    </w:p>
    <w:p w:rsidR="00A87680" w:rsidRDefault="00A87680" w:rsidP="000156B7">
      <w:pPr>
        <w:ind w:left="57" w:right="57"/>
        <w:jc w:val="both"/>
      </w:pPr>
    </w:p>
    <w:p w:rsidR="00A87680" w:rsidRDefault="00A87680" w:rsidP="000156B7">
      <w:pPr>
        <w:ind w:left="57" w:right="57"/>
        <w:jc w:val="center"/>
        <w:rPr>
          <w:b/>
          <w:bCs/>
        </w:rPr>
      </w:pPr>
      <w:r>
        <w:rPr>
          <w:b/>
          <w:bCs/>
        </w:rPr>
        <w:t>3.4. Направление обращения на рассмотрение.</w:t>
      </w:r>
    </w:p>
    <w:p w:rsidR="00A87680" w:rsidRDefault="00A87680" w:rsidP="000156B7">
      <w:pPr>
        <w:ind w:left="57" w:right="57"/>
        <w:jc w:val="both"/>
        <w:rPr>
          <w:b/>
          <w:bCs/>
        </w:rPr>
      </w:pPr>
    </w:p>
    <w:p w:rsidR="00A87680" w:rsidRDefault="00A87680" w:rsidP="000156B7">
      <w:pPr>
        <w:ind w:left="57" w:right="57"/>
        <w:jc w:val="both"/>
      </w:pPr>
      <w:r>
        <w:t>3.4.1. Все зарегистрированные уполномоченным специалистом письма, в день их регистрации направляются Главе сельского поселения  на рассмотрение.</w:t>
      </w:r>
    </w:p>
    <w:p w:rsidR="00A87680" w:rsidRDefault="00A87680" w:rsidP="000156B7">
      <w:pPr>
        <w:ind w:left="57" w:right="57"/>
        <w:jc w:val="both"/>
      </w:pPr>
    </w:p>
    <w:p w:rsidR="00A87680" w:rsidRDefault="00A87680" w:rsidP="000156B7">
      <w:pPr>
        <w:ind w:left="57" w:right="57"/>
        <w:jc w:val="both"/>
      </w:pPr>
      <w:r>
        <w:t>3.4.2. После ознакомления с письмом Глава поселения своей резолюцией направляет письмо исполнителям.</w:t>
      </w:r>
    </w:p>
    <w:p w:rsidR="00A87680" w:rsidRDefault="00A87680" w:rsidP="000156B7">
      <w:pPr>
        <w:ind w:left="57" w:right="57"/>
        <w:jc w:val="both"/>
      </w:pPr>
    </w:p>
    <w:p w:rsidR="00A87680" w:rsidRDefault="00A87680" w:rsidP="000156B7">
      <w:pPr>
        <w:ind w:left="57" w:right="57"/>
        <w:jc w:val="both"/>
      </w:pPr>
      <w:r>
        <w:t>3.4.3. Согласно резолюции Главы  поселения уполномоченный специалист под роспись отдает письмо исполнителю.</w:t>
      </w:r>
    </w:p>
    <w:p w:rsidR="00A87680" w:rsidRDefault="00A87680" w:rsidP="000156B7">
      <w:pPr>
        <w:ind w:left="57" w:right="57"/>
        <w:jc w:val="both"/>
      </w:pPr>
    </w:p>
    <w:p w:rsidR="00A87680" w:rsidRDefault="00A87680" w:rsidP="000156B7">
      <w:pPr>
        <w:ind w:left="57" w:right="57"/>
        <w:jc w:val="both"/>
      </w:pPr>
      <w:r>
        <w:t>3.4.4. Контроль сроков исполнения, а также централизованную подготовку ответа заявителю осуществляет исполнитель, указанный в поручении первым.</w:t>
      </w:r>
    </w:p>
    <w:p w:rsidR="00A87680" w:rsidRDefault="00A87680" w:rsidP="000156B7">
      <w:pPr>
        <w:ind w:left="57" w:right="57"/>
        <w:jc w:val="both"/>
      </w:pPr>
    </w:p>
    <w:p w:rsidR="00A87680" w:rsidRDefault="00A87680" w:rsidP="000156B7">
      <w:pPr>
        <w:ind w:left="57" w:right="57"/>
        <w:jc w:val="both"/>
      </w:pPr>
      <w:r>
        <w:t>3.4.5. В случае, если вопрос, поставленный в обращении не находится в компетенции администрации, то обращение пересылается сопроводительным письмом по принадлежности.</w:t>
      </w:r>
    </w:p>
    <w:p w:rsidR="00A87680" w:rsidRDefault="00A87680" w:rsidP="000156B7">
      <w:pPr>
        <w:ind w:left="57" w:right="57"/>
        <w:jc w:val="both"/>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p>
    <w:p w:rsidR="00A87680" w:rsidRDefault="00A87680" w:rsidP="000156B7">
      <w:pPr>
        <w:ind w:left="57" w:right="57"/>
        <w:jc w:val="center"/>
        <w:rPr>
          <w:b/>
          <w:bCs/>
        </w:rPr>
      </w:pPr>
      <w:r>
        <w:rPr>
          <w:b/>
          <w:bCs/>
        </w:rPr>
        <w:t>3.5. Рассмотрение обращений в структурных подразделениях.</w:t>
      </w:r>
    </w:p>
    <w:p w:rsidR="00A87680" w:rsidRDefault="00A87680" w:rsidP="000156B7">
      <w:pPr>
        <w:ind w:left="57" w:right="57"/>
        <w:jc w:val="both"/>
        <w:rPr>
          <w:b/>
          <w:bCs/>
        </w:rPr>
      </w:pPr>
    </w:p>
    <w:p w:rsidR="00A87680" w:rsidRDefault="00A87680" w:rsidP="000156B7">
      <w:pPr>
        <w:ind w:left="57" w:right="57"/>
        <w:jc w:val="both"/>
      </w:pPr>
      <w:r>
        <w:t>3.5.1. Руководители структурных подразделений несут персональную ответственность за своевременный ответ.</w:t>
      </w:r>
    </w:p>
    <w:p w:rsidR="00A87680" w:rsidRDefault="00A87680" w:rsidP="000156B7">
      <w:pPr>
        <w:ind w:left="57" w:right="57"/>
        <w:jc w:val="both"/>
      </w:pPr>
    </w:p>
    <w:p w:rsidR="00A87680" w:rsidRDefault="00A87680" w:rsidP="000156B7">
      <w:pPr>
        <w:ind w:left="57" w:right="57"/>
        <w:jc w:val="both"/>
      </w:pPr>
      <w:r>
        <w:t>3.5.2. Обращения граждан рассматриваются должностными лицами в срок до 30 дней со дня их регистрации. Обращения, не требующие  специального изучения, рассматриваются безотлагательно, в срок не более 15 дней.</w:t>
      </w:r>
    </w:p>
    <w:p w:rsidR="00A87680" w:rsidRDefault="00A87680" w:rsidP="000156B7">
      <w:pPr>
        <w:ind w:left="57" w:right="57"/>
        <w:jc w:val="both"/>
      </w:pPr>
    </w:p>
    <w:p w:rsidR="00A87680" w:rsidRDefault="00A87680" w:rsidP="000156B7">
      <w:pPr>
        <w:ind w:left="57" w:right="57"/>
        <w:jc w:val="both"/>
      </w:pPr>
      <w:r>
        <w:t>3.5.3.  Исполнители не позднее 7 дней до  истечения срока исполнения письма обязаны представить ответственному исполнителю все необходимые материалы для обобщения и подготовки ответа.</w:t>
      </w:r>
    </w:p>
    <w:p w:rsidR="00A87680" w:rsidRDefault="00A87680" w:rsidP="000156B7">
      <w:pPr>
        <w:ind w:left="57" w:right="57"/>
        <w:jc w:val="both"/>
      </w:pPr>
    </w:p>
    <w:p w:rsidR="00A87680" w:rsidRDefault="00A87680" w:rsidP="000156B7">
      <w:pPr>
        <w:ind w:left="57" w:right="57"/>
        <w:jc w:val="both"/>
      </w:pPr>
      <w:r>
        <w:t>3.5.4. В случае если, по мнению исполнителя, обращение направлено не по принадлежности, то он возвращает его  уполномоченному  специалисту, указывая организацию, в которую, по его мнению, следует направить обращение.</w:t>
      </w:r>
    </w:p>
    <w:p w:rsidR="00A87680" w:rsidRDefault="00A87680" w:rsidP="000156B7">
      <w:pPr>
        <w:ind w:left="57" w:right="57"/>
        <w:jc w:val="both"/>
      </w:pPr>
    </w:p>
    <w:p w:rsidR="00A87680" w:rsidRDefault="00A87680" w:rsidP="000156B7">
      <w:pPr>
        <w:ind w:left="57" w:right="57"/>
        <w:jc w:val="both"/>
      </w:pPr>
      <w:r>
        <w:t>3.5.5.   Документы, направляемые  на исполнение нескольким соисполнителям, передаются им поочередно или направляются на исполнение в копиях.</w:t>
      </w:r>
    </w:p>
    <w:p w:rsidR="00A87680" w:rsidRDefault="00A87680" w:rsidP="000156B7">
      <w:pPr>
        <w:ind w:left="57" w:right="57"/>
        <w:jc w:val="both"/>
      </w:pPr>
    </w:p>
    <w:p w:rsidR="00A87680" w:rsidRDefault="00A87680" w:rsidP="000156B7">
      <w:pPr>
        <w:ind w:left="57" w:right="57"/>
        <w:jc w:val="both"/>
      </w:pPr>
      <w:r>
        <w:t xml:space="preserve">     Контроль сроков исполнения, а также централизованную подготовку ответа заявителю осуществляет  исполнитель, указанный в поручении первым. Соисполнители не позднее 7 дней до истечения срока исполнения письма обязаны представить ответственному лицу все необходимые материалы для обобщения и подготовки ответа.</w:t>
      </w:r>
    </w:p>
    <w:p w:rsidR="00A87680" w:rsidRDefault="00A87680" w:rsidP="000156B7">
      <w:pPr>
        <w:ind w:left="57" w:right="57"/>
        <w:jc w:val="both"/>
      </w:pPr>
    </w:p>
    <w:p w:rsidR="00A87680" w:rsidRDefault="00A87680" w:rsidP="000156B7">
      <w:pPr>
        <w:ind w:left="57" w:right="57"/>
        <w:jc w:val="both"/>
      </w:pPr>
      <w:r>
        <w:t>3.5.9. Должностное лицо, которому поручено рассмотрение заявления, при необходимости информирует заявителя о направлении его обращения в другой орган в соответствии с его компетенцией.</w:t>
      </w:r>
    </w:p>
    <w:p w:rsidR="00A87680" w:rsidRDefault="00A87680" w:rsidP="000156B7">
      <w:pPr>
        <w:ind w:left="57" w:right="57"/>
        <w:jc w:val="both"/>
      </w:pPr>
    </w:p>
    <w:p w:rsidR="00A87680" w:rsidRDefault="00A87680" w:rsidP="000156B7">
      <w:pPr>
        <w:ind w:left="57" w:right="57"/>
        <w:jc w:val="center"/>
        <w:rPr>
          <w:b/>
          <w:bCs/>
        </w:rPr>
      </w:pPr>
      <w:r>
        <w:rPr>
          <w:b/>
          <w:bCs/>
        </w:rPr>
        <w:t>3.6. Результат рассмотрения заявления.</w:t>
      </w:r>
    </w:p>
    <w:p w:rsidR="00A87680" w:rsidRDefault="00A87680" w:rsidP="000156B7">
      <w:pPr>
        <w:ind w:left="57" w:right="57"/>
        <w:jc w:val="both"/>
      </w:pPr>
    </w:p>
    <w:p w:rsidR="00A87680" w:rsidRDefault="00A87680" w:rsidP="000156B7">
      <w:pPr>
        <w:ind w:left="57" w:right="57"/>
        <w:jc w:val="both"/>
      </w:pPr>
      <w:r>
        <w:t>3.6.1. Результатом рассмотрения обращения в администрации сельского поселения Радужное  является  разрешение поставленных в обращении вопросов и подготовка ответа заявителю.</w:t>
      </w:r>
    </w:p>
    <w:p w:rsidR="00A87680" w:rsidRDefault="00A87680" w:rsidP="000156B7">
      <w:pPr>
        <w:ind w:left="57" w:right="57"/>
        <w:jc w:val="both"/>
      </w:pPr>
    </w:p>
    <w:p w:rsidR="00A87680" w:rsidRDefault="00A87680" w:rsidP="000156B7">
      <w:pPr>
        <w:ind w:left="57" w:right="57"/>
        <w:jc w:val="both"/>
      </w:pPr>
      <w:r>
        <w:t>3.6.2.     На контроль ставятся обращения, в которых сообщается о конкретных нарушениях законных прав и интересов граждан, а также обращения  по вопросам, имеющим общественное значение. Постановка обращений на контроль также производится с целью устранения недостатков в работе государственных органов и органов местного самоуправления, получения материалов для обзоров почты, аналитических записок и информации, выявления принимавшихся ранее мер по обращениям граждан при получении справки по вопросам, с которым автор обращается неоднократно.</w:t>
      </w:r>
    </w:p>
    <w:p w:rsidR="00A87680" w:rsidRDefault="00A87680" w:rsidP="000156B7">
      <w:pPr>
        <w:ind w:left="57" w:right="57"/>
        <w:jc w:val="both"/>
      </w:pPr>
    </w:p>
    <w:p w:rsidR="00A87680" w:rsidRDefault="00A87680" w:rsidP="000156B7">
      <w:pPr>
        <w:ind w:left="57" w:right="57"/>
        <w:jc w:val="both"/>
      </w:pPr>
      <w:r>
        <w:t>3.6.3.     В обязательном порядке осуществляется контроль над исполнением поручений Президента Российской Федерации,  Главы  Республики  Мордовия, Главы  администрации  Старошайговского  района, Главы  Старошайговского сельского  поселения  о рассмотрении обращений граждан.</w:t>
      </w:r>
    </w:p>
    <w:p w:rsidR="00A87680" w:rsidRDefault="00A87680" w:rsidP="000156B7">
      <w:pPr>
        <w:ind w:left="57" w:right="57"/>
        <w:jc w:val="both"/>
      </w:pPr>
    </w:p>
    <w:p w:rsidR="00A87680" w:rsidRDefault="00A87680" w:rsidP="000156B7">
      <w:pPr>
        <w:ind w:left="57" w:right="57"/>
        <w:jc w:val="both"/>
      </w:pPr>
      <w:r>
        <w:t>3.6.4. На особый контроль ставятся поручения Президента РФ, Председателя Правительства РФ. Срок рассмотрения таких обращений устанавливается 15 дней.</w:t>
      </w:r>
    </w:p>
    <w:p w:rsidR="00A87680" w:rsidRDefault="00A87680" w:rsidP="000156B7">
      <w:pPr>
        <w:ind w:left="57" w:right="57"/>
        <w:jc w:val="both"/>
      </w:pPr>
    </w:p>
    <w:p w:rsidR="00A87680" w:rsidRDefault="00A87680" w:rsidP="000156B7">
      <w:pPr>
        <w:ind w:left="57" w:right="57"/>
        <w:jc w:val="both"/>
      </w:pPr>
      <w:r>
        <w:t>3.6.5.     На обращениях, взятых на контроль, перед направлением их на рассмотрение проставляется штамп «Подлежит возврату».</w:t>
      </w:r>
    </w:p>
    <w:p w:rsidR="00A87680" w:rsidRDefault="00A87680" w:rsidP="000156B7">
      <w:pPr>
        <w:ind w:left="57" w:right="57"/>
        <w:jc w:val="both"/>
      </w:pPr>
    </w:p>
    <w:p w:rsidR="00A87680" w:rsidRDefault="00A87680" w:rsidP="000156B7">
      <w:pPr>
        <w:ind w:left="57" w:right="57"/>
        <w:jc w:val="both"/>
      </w:pPr>
      <w:r>
        <w:t>3.6.6.     В случае если в ответе, полученном от организации, рассматривавшей обращение, указывается, что вопрос, поставленный заявителем, будет решен в течение определенного периода времени, такое обращение может быть поставлено на дополнительный контроль, о чем направляется  уведомление с указанием контрольного срока для ответа об окончательном решении вопроса.</w:t>
      </w:r>
    </w:p>
    <w:p w:rsidR="00A87680" w:rsidRDefault="00A87680" w:rsidP="000156B7">
      <w:pPr>
        <w:ind w:left="57" w:right="57"/>
        <w:jc w:val="both"/>
      </w:pPr>
    </w:p>
    <w:p w:rsidR="00A87680" w:rsidRDefault="00A87680" w:rsidP="000156B7">
      <w:pPr>
        <w:ind w:left="57" w:right="57"/>
        <w:jc w:val="both"/>
      </w:pPr>
      <w:r>
        <w:t>3.6.7. Обращение может быть возвращено в организацию для повторного  рассмотрения, если из полученного ответа следует, что рассмотрены не все вопросы, поставленные в обращении, или ответ не соответствует предъявляемым к нему требованиям.</w:t>
      </w:r>
    </w:p>
    <w:p w:rsidR="00A87680" w:rsidRDefault="00A87680" w:rsidP="000156B7">
      <w:pPr>
        <w:ind w:left="57" w:right="57"/>
        <w:jc w:val="both"/>
      </w:pPr>
    </w:p>
    <w:p w:rsidR="00A87680" w:rsidRDefault="00A87680" w:rsidP="000156B7">
      <w:pPr>
        <w:ind w:left="57" w:right="57"/>
        <w:jc w:val="both"/>
      </w:pPr>
      <w:r>
        <w:t>3.6.8.     Контроль за соблюдением сроков рассмотрения обращений граждан осуществляет уполномоченный специалист администрации  Старошайговского  сельского поселения  и зам.  главы сельского  поселения .</w:t>
      </w:r>
    </w:p>
    <w:p w:rsidR="00A87680" w:rsidRDefault="00A87680" w:rsidP="000156B7">
      <w:pPr>
        <w:ind w:left="57" w:right="57"/>
        <w:jc w:val="both"/>
      </w:pPr>
    </w:p>
    <w:p w:rsidR="00A87680" w:rsidRDefault="00A87680" w:rsidP="000156B7">
      <w:pPr>
        <w:ind w:left="57" w:right="57"/>
        <w:jc w:val="both"/>
      </w:pPr>
      <w:r>
        <w:t>3.6.9.     Результатом осуществления процедуры является постановка на контроль особо значимых обращений граждан и поручений вышестоящих органов по рассмотрению обращений граждан.</w:t>
      </w:r>
    </w:p>
    <w:p w:rsidR="00A87680" w:rsidRDefault="00A87680" w:rsidP="000156B7">
      <w:pPr>
        <w:ind w:left="57" w:right="57"/>
        <w:jc w:val="both"/>
      </w:pPr>
    </w:p>
    <w:p w:rsidR="00A87680" w:rsidRDefault="00A87680" w:rsidP="000156B7">
      <w:pPr>
        <w:ind w:left="57" w:right="57"/>
        <w:jc w:val="both"/>
      </w:pPr>
      <w:r>
        <w:t>3.6.10. Для решения вопроса о продлении срока рассмотрения обращения  ответственный исполнитель готовит служебную записку с обоснованием  необходимости продления срока и представляет ее Главе поселения. На основании представленной служебной записки Глава поселения  принимает решение о продлении срока рассмотрения обращения и направлении заявителю уведомления о продлении срока рассмотрения обращения, если контроль над рассмотрением обращений граждан установлен вышестоящей организацией.</w:t>
      </w:r>
    </w:p>
    <w:p w:rsidR="00A87680" w:rsidRDefault="00A87680" w:rsidP="000156B7">
      <w:pPr>
        <w:ind w:left="57" w:right="57"/>
        <w:jc w:val="both"/>
      </w:pPr>
    </w:p>
    <w:p w:rsidR="00A87680" w:rsidRDefault="00A87680" w:rsidP="000156B7">
      <w:pPr>
        <w:ind w:left="57" w:right="57"/>
        <w:jc w:val="center"/>
        <w:rPr>
          <w:b/>
          <w:bCs/>
        </w:rPr>
      </w:pPr>
      <w:r>
        <w:rPr>
          <w:b/>
          <w:bCs/>
        </w:rPr>
        <w:t>3.7. Требования к оформлению ответа.</w:t>
      </w:r>
    </w:p>
    <w:p w:rsidR="00A87680" w:rsidRDefault="00A87680" w:rsidP="000156B7">
      <w:pPr>
        <w:ind w:left="57" w:right="57"/>
        <w:jc w:val="both"/>
      </w:pPr>
    </w:p>
    <w:p w:rsidR="00A87680" w:rsidRDefault="00A87680" w:rsidP="000156B7">
      <w:pPr>
        <w:ind w:left="57" w:right="57"/>
        <w:jc w:val="both"/>
      </w:pPr>
      <w:r>
        <w:t xml:space="preserve">  3.7.1. Ответы на обращения граждан подписываются Главой   Старошайговского сельского поселения.</w:t>
      </w:r>
    </w:p>
    <w:p w:rsidR="00A87680" w:rsidRDefault="00A87680" w:rsidP="000156B7">
      <w:pPr>
        <w:ind w:left="57" w:right="57"/>
        <w:jc w:val="both"/>
      </w:pPr>
    </w:p>
    <w:p w:rsidR="00A87680" w:rsidRDefault="00A87680" w:rsidP="000156B7">
      <w:pPr>
        <w:ind w:left="57" w:right="57"/>
        <w:jc w:val="both"/>
      </w:pPr>
      <w:r>
        <w:t>3.7.2. Тексты ответов должны излагаться четко, последовательно, кратко. При подтверждении фактов, изложенных в жалобе, в ответе следует указать, какие меры приняты к виновным должностным лицам.</w:t>
      </w:r>
    </w:p>
    <w:p w:rsidR="00A87680" w:rsidRDefault="00A87680" w:rsidP="000156B7">
      <w:pPr>
        <w:ind w:left="57" w:right="57"/>
        <w:jc w:val="both"/>
      </w:pPr>
    </w:p>
    <w:p w:rsidR="00A87680" w:rsidRDefault="00A87680" w:rsidP="000156B7">
      <w:pPr>
        <w:ind w:left="57" w:right="57"/>
        <w:jc w:val="both"/>
      </w:pPr>
      <w:r>
        <w:t>3.7.3.  В ответе в вышестоящую организацию должно быть четко указано о том, что заявитель в той или иной форме проинформирован о результатах рассмотрения обращения. В ответах  по коллективным обращениям указывается – кому именно из авторов дан ответ.</w:t>
      </w:r>
    </w:p>
    <w:p w:rsidR="00A87680" w:rsidRDefault="00A87680" w:rsidP="000156B7">
      <w:pPr>
        <w:ind w:left="57" w:right="57"/>
        <w:jc w:val="both"/>
      </w:pPr>
    </w:p>
    <w:p w:rsidR="00A87680" w:rsidRDefault="00A87680" w:rsidP="000156B7">
      <w:pPr>
        <w:ind w:left="57" w:right="57"/>
        <w:jc w:val="both"/>
      </w:pPr>
      <w:r>
        <w:t>3.7.4. По результатам рассмотрения может быть принят правовой акт (например о выделении земельного участка, об оказании материальной помощи и т.п.). В случае если такой экземпляр акта направляется заявителю, подготовка специального ответа не требуется.</w:t>
      </w:r>
    </w:p>
    <w:p w:rsidR="00A87680" w:rsidRDefault="00A87680" w:rsidP="000156B7">
      <w:pPr>
        <w:ind w:left="57" w:right="57"/>
        <w:jc w:val="both"/>
      </w:pPr>
    </w:p>
    <w:p w:rsidR="00A87680" w:rsidRDefault="00A87680" w:rsidP="000156B7">
      <w:pPr>
        <w:ind w:left="57" w:right="57"/>
        <w:jc w:val="both"/>
      </w:pPr>
      <w:r>
        <w:t>3.7.5.     Приложенные к обращению подлинники документов, присланные заявителем, остаются в деле, если в письме не содержится просьба об их возврате.</w:t>
      </w:r>
    </w:p>
    <w:p w:rsidR="00A87680" w:rsidRDefault="00A87680" w:rsidP="000156B7">
      <w:pPr>
        <w:ind w:left="57" w:right="57"/>
        <w:jc w:val="both"/>
      </w:pPr>
    </w:p>
    <w:p w:rsidR="00A87680" w:rsidRDefault="00A87680" w:rsidP="000156B7">
      <w:pPr>
        <w:ind w:left="57" w:right="57"/>
        <w:jc w:val="both"/>
      </w:pPr>
      <w:r>
        <w:t>3.7.6.     В левом нижнем углу ответа обязательно проставляется фамилия и инициалы исполнителя, номер его служебного телефона.</w:t>
      </w:r>
    </w:p>
    <w:p w:rsidR="00A87680" w:rsidRDefault="00A87680" w:rsidP="000156B7">
      <w:pPr>
        <w:ind w:left="57" w:right="57"/>
        <w:jc w:val="both"/>
      </w:pPr>
    </w:p>
    <w:p w:rsidR="00A87680" w:rsidRDefault="00A87680" w:rsidP="000156B7">
      <w:pPr>
        <w:ind w:left="57" w:right="57"/>
        <w:jc w:val="both"/>
      </w:pPr>
      <w:r>
        <w:t>3.7.7.     Подлинники обращений граждан в вышестоящие организации возвращаются только при наличии штампа «Подлежит возврату».</w:t>
      </w:r>
    </w:p>
    <w:p w:rsidR="00A87680" w:rsidRDefault="00A87680" w:rsidP="000156B7">
      <w:pPr>
        <w:ind w:left="57" w:right="57"/>
        <w:jc w:val="both"/>
      </w:pPr>
    </w:p>
    <w:p w:rsidR="00A87680" w:rsidRDefault="00A87680" w:rsidP="000156B7">
      <w:pPr>
        <w:ind w:left="57" w:right="57"/>
        <w:jc w:val="both"/>
      </w:pPr>
      <w:r>
        <w:t>3.7.8.     Если дается промежуточный ответ, то в тексте указывается срок окончательного ответа.</w:t>
      </w:r>
    </w:p>
    <w:p w:rsidR="00A87680" w:rsidRDefault="00A87680" w:rsidP="000156B7">
      <w:pPr>
        <w:ind w:left="57" w:right="57"/>
        <w:jc w:val="both"/>
      </w:pPr>
    </w:p>
    <w:p w:rsidR="00A87680" w:rsidRDefault="00A87680" w:rsidP="000156B7">
      <w:pPr>
        <w:ind w:left="57" w:right="57"/>
        <w:jc w:val="both"/>
      </w:pPr>
      <w:r>
        <w:t>3.7.9.     После завершения рассмотрения обращения и оформления ответа подлинник ответа передается на подпись Главе  Старошайговского сельского поселения .</w:t>
      </w:r>
    </w:p>
    <w:p w:rsidR="00A87680" w:rsidRDefault="00A87680" w:rsidP="000156B7">
      <w:pPr>
        <w:ind w:left="57" w:right="57"/>
        <w:jc w:val="both"/>
      </w:pPr>
    </w:p>
    <w:p w:rsidR="00A87680" w:rsidRDefault="00A87680" w:rsidP="000156B7">
      <w:pPr>
        <w:ind w:left="57" w:right="57"/>
        <w:jc w:val="both"/>
      </w:pPr>
      <w:r>
        <w:t>3.7.10. Отправление ответа без регистрации не допускается.</w:t>
      </w:r>
    </w:p>
    <w:p w:rsidR="00A87680" w:rsidRDefault="00A87680" w:rsidP="000156B7">
      <w:pPr>
        <w:ind w:left="57" w:right="57"/>
        <w:jc w:val="both"/>
      </w:pPr>
    </w:p>
    <w:p w:rsidR="00A87680" w:rsidRDefault="00A87680" w:rsidP="000156B7">
      <w:pPr>
        <w:ind w:left="57" w:right="57"/>
        <w:jc w:val="both"/>
      </w:pPr>
      <w:r>
        <w:t xml:space="preserve">3.7.11.   В правом нижнем углу на копии ответа делается надпись «В дело», результатом рассмотрения (удовлетворено, отказано, разъяснено), проставляется дата. </w:t>
      </w:r>
    </w:p>
    <w:p w:rsidR="00A87680" w:rsidRDefault="00A87680" w:rsidP="000156B7">
      <w:pPr>
        <w:ind w:left="57" w:right="57"/>
        <w:jc w:val="both"/>
      </w:pPr>
    </w:p>
    <w:p w:rsidR="00A87680" w:rsidRDefault="00A87680" w:rsidP="000156B7">
      <w:pPr>
        <w:ind w:left="57" w:right="57"/>
        <w:jc w:val="center"/>
        <w:rPr>
          <w:b/>
          <w:bCs/>
        </w:rPr>
      </w:pPr>
      <w:r>
        <w:rPr>
          <w:b/>
          <w:bCs/>
        </w:rPr>
        <w:t>4.    Организация личного приема граждан.</w:t>
      </w:r>
    </w:p>
    <w:p w:rsidR="00A87680" w:rsidRDefault="00A87680" w:rsidP="000156B7">
      <w:pPr>
        <w:ind w:left="57" w:right="57"/>
        <w:jc w:val="both"/>
      </w:pPr>
    </w:p>
    <w:p w:rsidR="00A87680" w:rsidRDefault="00A87680" w:rsidP="000156B7">
      <w:pPr>
        <w:ind w:left="57" w:right="57"/>
        <w:jc w:val="both"/>
      </w:pPr>
      <w:r>
        <w:t>4.1. Организация личного приема граждан Главой  Старошайговского сельского поселения , его заместителем осуществляется по установленному графику.</w:t>
      </w:r>
    </w:p>
    <w:p w:rsidR="00A87680" w:rsidRDefault="00A87680" w:rsidP="000156B7">
      <w:pPr>
        <w:ind w:left="57" w:right="57"/>
        <w:jc w:val="both"/>
      </w:pPr>
    </w:p>
    <w:p w:rsidR="00A87680" w:rsidRDefault="00A87680" w:rsidP="000156B7">
      <w:pPr>
        <w:ind w:left="57" w:right="57"/>
        <w:jc w:val="both"/>
      </w:pPr>
      <w:r>
        <w:t xml:space="preserve">  График приема вывешен для всеобщего обозрения в холле администрации.</w:t>
      </w:r>
    </w:p>
    <w:p w:rsidR="00A87680" w:rsidRDefault="00A87680" w:rsidP="000156B7">
      <w:pPr>
        <w:ind w:left="57" w:right="57"/>
        <w:jc w:val="both"/>
      </w:pPr>
    </w:p>
    <w:p w:rsidR="00A87680" w:rsidRDefault="00A87680" w:rsidP="000156B7">
      <w:pPr>
        <w:ind w:left="57" w:right="57"/>
        <w:jc w:val="both"/>
      </w:pPr>
      <w:r>
        <w:t>4.2.         На каждого гражданина, обратившегося на прием, заполняется карточка личного приема, в которой указывается дата приема, фамилия, имя, отчество, адрес места жительства заявителя и фамилия ведущего прием. В записи указывается кратность обращения.</w:t>
      </w:r>
    </w:p>
    <w:p w:rsidR="00A87680" w:rsidRDefault="00A87680" w:rsidP="000156B7">
      <w:pPr>
        <w:ind w:left="57" w:right="57"/>
        <w:jc w:val="both"/>
      </w:pPr>
    </w:p>
    <w:p w:rsidR="00A87680" w:rsidRDefault="00A87680" w:rsidP="000156B7">
      <w:pPr>
        <w:ind w:left="57" w:right="57"/>
        <w:jc w:val="both"/>
      </w:pPr>
      <w:r>
        <w:t>4.3.        Во время личного приема каждый гражданин имеет право оставить письменное заявление.</w:t>
      </w:r>
    </w:p>
    <w:p w:rsidR="00A87680" w:rsidRDefault="00A87680" w:rsidP="000156B7">
      <w:pPr>
        <w:ind w:left="57" w:right="57"/>
        <w:jc w:val="both"/>
      </w:pPr>
    </w:p>
    <w:p w:rsidR="00A87680" w:rsidRDefault="00A87680" w:rsidP="000156B7">
      <w:pPr>
        <w:ind w:left="57" w:right="57"/>
        <w:jc w:val="both"/>
      </w:pPr>
      <w:r>
        <w:t>4.4.          По просьбе заявителя, оставившего свои заявления и документы на личном приеме, ему выдается расписка с указанием даты приема обращения, количестве  принятых листов. Никаких отметок на копиях или вторых экземплярах принятых заявлений не делается.</w:t>
      </w:r>
    </w:p>
    <w:p w:rsidR="00A87680" w:rsidRDefault="00A87680" w:rsidP="000156B7">
      <w:pPr>
        <w:ind w:left="57" w:right="57"/>
        <w:jc w:val="both"/>
      </w:pPr>
    </w:p>
    <w:p w:rsidR="00A87680" w:rsidRDefault="00A87680" w:rsidP="000156B7">
      <w:pPr>
        <w:ind w:left="57" w:right="57"/>
        <w:jc w:val="both"/>
      </w:pPr>
      <w:r>
        <w:t>4.5.          В случае повторного обращения осуществляется подборка всех имеющихся материалов, касающихся этого заявителя. Подобранные материалы представляются руководителю, ведущему прием.</w:t>
      </w:r>
    </w:p>
    <w:p w:rsidR="00A87680" w:rsidRDefault="00A87680" w:rsidP="000156B7">
      <w:pPr>
        <w:ind w:left="57" w:right="57"/>
        <w:jc w:val="both"/>
      </w:pPr>
    </w:p>
    <w:p w:rsidR="00A87680" w:rsidRDefault="00A87680" w:rsidP="000156B7">
      <w:pPr>
        <w:ind w:left="57" w:right="57"/>
        <w:jc w:val="center"/>
        <w:rPr>
          <w:b/>
          <w:bCs/>
        </w:rPr>
      </w:pPr>
      <w:r>
        <w:rPr>
          <w:b/>
          <w:bCs/>
        </w:rPr>
        <w:t>4.6.                На приеме могут не рассматриваться:</w:t>
      </w:r>
    </w:p>
    <w:p w:rsidR="00A87680" w:rsidRDefault="00A87680" w:rsidP="000156B7">
      <w:pPr>
        <w:ind w:left="57" w:right="57"/>
        <w:jc w:val="both"/>
      </w:pPr>
    </w:p>
    <w:p w:rsidR="00A87680" w:rsidRDefault="00A87680" w:rsidP="000156B7">
      <w:pPr>
        <w:ind w:left="57" w:right="57"/>
        <w:jc w:val="both"/>
      </w:pPr>
      <w:r>
        <w:t>– обращения, передаваемые через представителя, чьи полномочия не удостоверены в установленном порядке;</w:t>
      </w:r>
    </w:p>
    <w:p w:rsidR="00A87680" w:rsidRDefault="00A87680" w:rsidP="000156B7">
      <w:pPr>
        <w:ind w:left="57" w:right="57"/>
        <w:jc w:val="both"/>
      </w:pPr>
    </w:p>
    <w:p w:rsidR="00A87680" w:rsidRDefault="00A87680" w:rsidP="000156B7">
      <w:pPr>
        <w:ind w:left="57" w:right="57"/>
        <w:jc w:val="both"/>
      </w:pPr>
      <w:r>
        <w:t>–  обращения, по которым имеются вступившие в законную силу судебные решения;</w:t>
      </w:r>
    </w:p>
    <w:p w:rsidR="00A87680" w:rsidRDefault="00A87680" w:rsidP="000156B7">
      <w:pPr>
        <w:ind w:left="57" w:right="57"/>
        <w:jc w:val="both"/>
      </w:pPr>
    </w:p>
    <w:p w:rsidR="00A87680" w:rsidRDefault="00A87680" w:rsidP="000156B7">
      <w:pPr>
        <w:ind w:left="57" w:right="57"/>
        <w:jc w:val="both"/>
      </w:pPr>
      <w:r>
        <w:t>- обращения лиц, которые решением суда, вступившим в законную силу, признаны недееспособными;</w:t>
      </w:r>
    </w:p>
    <w:p w:rsidR="00A87680" w:rsidRDefault="00A87680" w:rsidP="000156B7">
      <w:pPr>
        <w:ind w:left="57" w:right="57"/>
        <w:jc w:val="both"/>
      </w:pPr>
    </w:p>
    <w:p w:rsidR="00A87680" w:rsidRDefault="00A87680" w:rsidP="000156B7">
      <w:pPr>
        <w:ind w:left="57" w:right="57"/>
        <w:jc w:val="both"/>
      </w:pPr>
      <w:r>
        <w:t>- обращения,  поданные в интересах третьих лиц, которые возражают против его рассмотрения (кроме недееспособных лиц);</w:t>
      </w:r>
    </w:p>
    <w:p w:rsidR="00A87680" w:rsidRDefault="00A87680" w:rsidP="000156B7">
      <w:pPr>
        <w:ind w:left="57" w:right="57"/>
        <w:jc w:val="both"/>
      </w:pPr>
    </w:p>
    <w:p w:rsidR="00A87680" w:rsidRDefault="00A87680" w:rsidP="000156B7">
      <w:pPr>
        <w:ind w:left="57" w:right="57"/>
        <w:jc w:val="both"/>
      </w:pPr>
      <w:r>
        <w:t>-  обращения, в которых содержатся материалы клеветнического характера, выражения, оскорбляющие честь и достоинство других лиц.</w:t>
      </w:r>
    </w:p>
    <w:p w:rsidR="00A87680" w:rsidRDefault="00A87680" w:rsidP="000156B7">
      <w:pPr>
        <w:ind w:left="57" w:right="57"/>
        <w:jc w:val="both"/>
      </w:pPr>
    </w:p>
    <w:p w:rsidR="00A87680" w:rsidRDefault="00A87680" w:rsidP="000156B7">
      <w:pPr>
        <w:ind w:left="57" w:right="57"/>
        <w:jc w:val="both"/>
      </w:pPr>
      <w:r>
        <w:t>4.7 Контроль сроков рассмотрения карточек с приема осуществляется уполномоченным лицом. Исполнителям ежемесячно делаются напоминания об обращениях, срок рассмотрения  которых истекает или уже истек.</w:t>
      </w:r>
    </w:p>
    <w:p w:rsidR="00A87680" w:rsidRDefault="00A87680" w:rsidP="000156B7">
      <w:pPr>
        <w:ind w:left="57" w:right="57"/>
        <w:jc w:val="both"/>
      </w:pPr>
    </w:p>
    <w:p w:rsidR="00A87680" w:rsidRDefault="00A87680" w:rsidP="000156B7">
      <w:pPr>
        <w:ind w:left="57" w:right="57"/>
        <w:jc w:val="both"/>
      </w:pPr>
      <w:r>
        <w:t>4.8. Уполномоченный специалист контролирует сроки рассмотрения обращений граждан и напоминает об обращениях, срок которых истекает или уже истек.</w:t>
      </w:r>
    </w:p>
    <w:p w:rsidR="00A87680" w:rsidRDefault="00A87680" w:rsidP="000156B7">
      <w:pPr>
        <w:ind w:left="57" w:right="57"/>
        <w:jc w:val="both"/>
      </w:pPr>
    </w:p>
    <w:p w:rsidR="00A87680" w:rsidRDefault="00A87680" w:rsidP="000156B7">
      <w:pPr>
        <w:ind w:left="57" w:right="57"/>
        <w:jc w:val="both"/>
      </w:pPr>
      <w:r>
        <w:t>4.9.      Подготовленные ответы о принятых мерах по реализации поручений по обращениям граждан с личного приема направляются на ознакомление руководителю, осуществляющему прием. Если по представленным материалам  не поступает дополнительных поручений,  рассмотрение считается законченным. После возвращения списанных  материалов «в дело» они снимаются с контроля. Материалы с личного приема хранятся в течение 5 лет, а затем уничтожаются в установленном порядке.</w:t>
      </w:r>
    </w:p>
    <w:p w:rsidR="00A87680" w:rsidRDefault="00A87680" w:rsidP="000156B7">
      <w:pPr>
        <w:ind w:left="57" w:right="57"/>
        <w:jc w:val="both"/>
      </w:pPr>
    </w:p>
    <w:p w:rsidR="00A87680" w:rsidRDefault="00A87680" w:rsidP="000156B7">
      <w:pPr>
        <w:ind w:left="57" w:right="57"/>
        <w:jc w:val="both"/>
      </w:pPr>
      <w:r>
        <w:t>5.    Порядок и формы контроля  над исполнением муниципальной функции.</w:t>
      </w:r>
    </w:p>
    <w:p w:rsidR="00A87680" w:rsidRDefault="00A87680" w:rsidP="000156B7">
      <w:pPr>
        <w:ind w:left="57" w:right="57"/>
        <w:jc w:val="both"/>
      </w:pPr>
    </w:p>
    <w:p w:rsidR="00A87680" w:rsidRDefault="00A87680" w:rsidP="000156B7">
      <w:pPr>
        <w:ind w:left="57" w:right="57"/>
        <w:jc w:val="both"/>
      </w:pPr>
      <w:r>
        <w:t>Контроль полноты  и качеством исполнения муниципальной функции включает в себя:</w:t>
      </w:r>
    </w:p>
    <w:p w:rsidR="00A87680" w:rsidRDefault="00A87680" w:rsidP="000156B7">
      <w:pPr>
        <w:ind w:left="57" w:right="57"/>
        <w:jc w:val="both"/>
      </w:pPr>
    </w:p>
    <w:p w:rsidR="00A87680" w:rsidRDefault="00A87680" w:rsidP="000156B7">
      <w:pPr>
        <w:ind w:left="57" w:right="57"/>
        <w:jc w:val="both"/>
      </w:pPr>
      <w:r>
        <w:t>- проведение проверок, выявлении и устранении нарушения прав заявителей, рассмотрение принятия решений и подготовку ответов на обращения граждан,  содержащих жалобы на решения, действия должностных лиц или их бездействие;</w:t>
      </w:r>
    </w:p>
    <w:p w:rsidR="00A87680" w:rsidRDefault="00A87680" w:rsidP="000156B7">
      <w:pPr>
        <w:ind w:left="57" w:right="57"/>
        <w:jc w:val="both"/>
      </w:pPr>
    </w:p>
    <w:p w:rsidR="00A87680" w:rsidRDefault="00A87680" w:rsidP="000156B7">
      <w:pPr>
        <w:ind w:left="57" w:right="57"/>
        <w:jc w:val="both"/>
      </w:pPr>
      <w:r>
        <w:t>-  текущий контроль за соблюдением последовательности действий, определенных административными процедурами осуществляется заместителем Главы  Старошайговского</w:t>
      </w:r>
      <w:bookmarkStart w:id="0" w:name="_GoBack"/>
      <w:bookmarkEnd w:id="0"/>
      <w:r>
        <w:t>сельского  поселения .</w:t>
      </w:r>
    </w:p>
    <w:p w:rsidR="00A87680" w:rsidRDefault="00A87680" w:rsidP="000156B7">
      <w:pPr>
        <w:ind w:left="57" w:right="57"/>
        <w:jc w:val="both"/>
      </w:pPr>
    </w:p>
    <w:p w:rsidR="00A87680" w:rsidRDefault="00A87680" w:rsidP="000156B7">
      <w:pPr>
        <w:ind w:left="57" w:right="57"/>
        <w:jc w:val="both"/>
      </w:pPr>
      <w:r>
        <w:t>6.    Порядок обжалования действий по исполнению муниципальной функции и решения, принятого по обращению.</w:t>
      </w:r>
    </w:p>
    <w:p w:rsidR="00A87680" w:rsidRDefault="00A87680" w:rsidP="000156B7">
      <w:pPr>
        <w:ind w:left="57" w:right="57"/>
        <w:jc w:val="both"/>
      </w:pPr>
    </w:p>
    <w:p w:rsidR="00A87680" w:rsidRDefault="00A87680" w:rsidP="000156B7">
      <w:pPr>
        <w:ind w:left="57" w:right="57"/>
        <w:jc w:val="both"/>
      </w:pPr>
      <w:r>
        <w:t>Гражданин вправе обжаловать действия по исполнению муниципальной функции и решение, принятое по результатам рассмотрения его обращения, в вышестоящий орган, вышестоящему должностному лицу или в суд в порядке, предусмотренном законодательством Российской Федерации.</w:t>
      </w:r>
    </w:p>
    <w:p w:rsidR="00A87680" w:rsidRDefault="00A87680" w:rsidP="000156B7">
      <w:pPr>
        <w:ind w:left="57" w:right="57"/>
        <w:jc w:val="both"/>
      </w:pPr>
    </w:p>
    <w:p w:rsidR="00A87680" w:rsidRDefault="00A87680" w:rsidP="000156B7">
      <w:pPr>
        <w:ind w:left="57" w:right="57"/>
        <w:jc w:val="both"/>
      </w:pPr>
    </w:p>
    <w:p w:rsidR="00A87680" w:rsidRDefault="00A87680" w:rsidP="000156B7">
      <w:pPr>
        <w:ind w:left="57" w:right="57"/>
        <w:jc w:val="both"/>
      </w:pPr>
    </w:p>
    <w:p w:rsidR="00A87680" w:rsidRDefault="00A87680" w:rsidP="000156B7">
      <w:pPr>
        <w:ind w:left="57" w:right="57"/>
        <w:jc w:val="both"/>
      </w:pPr>
    </w:p>
    <w:p w:rsidR="00A87680" w:rsidRDefault="00A87680" w:rsidP="000156B7">
      <w:pPr>
        <w:ind w:left="57" w:right="57"/>
        <w:jc w:val="both"/>
      </w:pPr>
    </w:p>
    <w:p w:rsidR="00A87680" w:rsidRDefault="00A87680" w:rsidP="000156B7">
      <w:pPr>
        <w:ind w:left="57" w:right="57"/>
        <w:jc w:val="both"/>
      </w:pPr>
    </w:p>
    <w:p w:rsidR="00A87680" w:rsidRDefault="00A87680"/>
    <w:sectPr w:rsidR="00A87680" w:rsidSect="00F201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56B7"/>
    <w:rsid w:val="000156B7"/>
    <w:rsid w:val="00115DD1"/>
    <w:rsid w:val="003C3EA7"/>
    <w:rsid w:val="006A5330"/>
    <w:rsid w:val="006E22D1"/>
    <w:rsid w:val="006F744E"/>
    <w:rsid w:val="007B477A"/>
    <w:rsid w:val="00A87680"/>
    <w:rsid w:val="00B16BE1"/>
    <w:rsid w:val="00EC17D2"/>
    <w:rsid w:val="00F201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6B7"/>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116562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12</Pages>
  <Words>3927</Words>
  <Characters>22387</Characters>
  <Application>Microsoft Office Outlook</Application>
  <DocSecurity>0</DocSecurity>
  <Lines>0</Lines>
  <Paragraphs>0</Paragraphs>
  <ScaleCrop>false</ScaleCrop>
  <Company>work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2012-05-25T06:50:00Z</dcterms:created>
  <dcterms:modified xsi:type="dcterms:W3CDTF">2012-06-29T13:01:00Z</dcterms:modified>
</cp:coreProperties>
</file>