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A03" w:rsidRPr="003E676C" w:rsidRDefault="00C86A03">
      <w:pPr>
        <w:rPr>
          <w:rFonts w:ascii="Times New Roman" w:hAnsi="Times New Roman" w:cs="Times New Roman"/>
        </w:rPr>
      </w:pPr>
    </w:p>
    <w:p w:rsidR="00C86A03" w:rsidRPr="003E676C" w:rsidRDefault="00C86A03" w:rsidP="003E676C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676C">
        <w:rPr>
          <w:rFonts w:ascii="Times New Roman" w:hAnsi="Times New Roman" w:cs="Times New Roman"/>
          <w:sz w:val="32"/>
          <w:szCs w:val="32"/>
        </w:rPr>
        <w:t>СВЕДЕНИЯ</w:t>
      </w:r>
    </w:p>
    <w:p w:rsidR="00C86A03" w:rsidRPr="003E676C" w:rsidRDefault="00C86A03" w:rsidP="003E676C">
      <w:pPr>
        <w:jc w:val="center"/>
        <w:rPr>
          <w:rFonts w:ascii="Times New Roman" w:hAnsi="Times New Roman" w:cs="Times New Roman"/>
          <w:sz w:val="28"/>
          <w:szCs w:val="28"/>
        </w:rPr>
      </w:pPr>
      <w:r w:rsidRPr="003E676C">
        <w:rPr>
          <w:rFonts w:ascii="Times New Roman" w:hAnsi="Times New Roman" w:cs="Times New Roman"/>
          <w:sz w:val="28"/>
          <w:szCs w:val="28"/>
        </w:rPr>
        <w:t>о доходах, имуществе и обязательствах имущественного характера муниципальных служащих Старошайговского сельского поселения Старошайговского муниципального района Республики Мордовия и членов их семей за период с 1 января по 31 декабря 2011года.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63"/>
        <w:gridCol w:w="1266"/>
        <w:gridCol w:w="2036"/>
        <w:gridCol w:w="996"/>
        <w:gridCol w:w="1265"/>
        <w:gridCol w:w="1910"/>
        <w:gridCol w:w="1471"/>
        <w:gridCol w:w="1115"/>
        <w:gridCol w:w="1664"/>
      </w:tblGrid>
      <w:tr w:rsidR="00C86A03" w:rsidRPr="003E676C" w:rsidTr="003E676C">
        <w:tc>
          <w:tcPr>
            <w:tcW w:w="3063" w:type="dxa"/>
            <w:vMerge w:val="restart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vMerge w:val="restart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Деклариро-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ванный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годовой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</w:p>
        </w:tc>
        <w:tc>
          <w:tcPr>
            <w:tcW w:w="6207" w:type="dxa"/>
            <w:gridSpan w:val="4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0" w:type="dxa"/>
            <w:gridSpan w:val="3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C86A03" w:rsidRPr="003E676C" w:rsidTr="003E676C">
        <w:tc>
          <w:tcPr>
            <w:tcW w:w="3063" w:type="dxa"/>
            <w:vMerge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vMerge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объектов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99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126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расположе-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</w:tc>
        <w:tc>
          <w:tcPr>
            <w:tcW w:w="1910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Транспортные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</w:tc>
        <w:tc>
          <w:tcPr>
            <w:tcW w:w="1471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объектов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11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1664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</w:tr>
      <w:tr w:rsidR="00C86A03" w:rsidRPr="003E676C" w:rsidTr="003E676C">
        <w:tc>
          <w:tcPr>
            <w:tcW w:w="3063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Глава Старошайговского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сельского поселения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26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407730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150600</w:t>
            </w:r>
          </w:p>
        </w:tc>
        <w:tc>
          <w:tcPr>
            <w:tcW w:w="203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Жилой дом ½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Жилой дом 1/2</w:t>
            </w:r>
          </w:p>
        </w:tc>
        <w:tc>
          <w:tcPr>
            <w:tcW w:w="99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112,5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112,5</w:t>
            </w:r>
          </w:p>
        </w:tc>
        <w:tc>
          <w:tcPr>
            <w:tcW w:w="126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10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Жилой дом ½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Жилой дом 1/2</w:t>
            </w:r>
          </w:p>
        </w:tc>
        <w:tc>
          <w:tcPr>
            <w:tcW w:w="111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112,5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112,5</w:t>
            </w:r>
          </w:p>
        </w:tc>
        <w:tc>
          <w:tcPr>
            <w:tcW w:w="1664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C86A03" w:rsidRPr="003E676C" w:rsidTr="003E676C">
        <w:tc>
          <w:tcPr>
            <w:tcW w:w="3063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Заместитель Главы  Старошайговского сельского поселения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26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302326</w:t>
            </w:r>
          </w:p>
        </w:tc>
        <w:tc>
          <w:tcPr>
            <w:tcW w:w="203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47,9</w:t>
            </w:r>
          </w:p>
        </w:tc>
        <w:tc>
          <w:tcPr>
            <w:tcW w:w="126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10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Трактор – 40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ВАЗ-21015</w:t>
            </w:r>
          </w:p>
        </w:tc>
        <w:tc>
          <w:tcPr>
            <w:tcW w:w="1471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1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47,9</w:t>
            </w:r>
          </w:p>
        </w:tc>
        <w:tc>
          <w:tcPr>
            <w:tcW w:w="1664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C86A03" w:rsidRPr="003E676C" w:rsidTr="003E676C">
        <w:tc>
          <w:tcPr>
            <w:tcW w:w="3063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Главный бухгалтер администрации Старошайговского сельского поселения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26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217765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245846</w:t>
            </w:r>
          </w:p>
        </w:tc>
        <w:tc>
          <w:tcPr>
            <w:tcW w:w="203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6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10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RENO</w:t>
            </w: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E676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LOGAN</w:t>
            </w:r>
            <w:r w:rsidRPr="003E676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E676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 21014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Мотоблок</w:t>
            </w:r>
          </w:p>
        </w:tc>
        <w:tc>
          <w:tcPr>
            <w:tcW w:w="1471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11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 xml:space="preserve">   147</w:t>
            </w: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664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C86A03" w:rsidRPr="003E676C" w:rsidTr="003E676C">
        <w:tc>
          <w:tcPr>
            <w:tcW w:w="3063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Администрации Старошайговскго сельского поселения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26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148677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307146</w:t>
            </w:r>
          </w:p>
        </w:tc>
        <w:tc>
          <w:tcPr>
            <w:tcW w:w="2036" w:type="dxa"/>
          </w:tcPr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Квартира ¼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Квартира 1/4</w:t>
            </w: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Квартира 1/4</w:t>
            </w:r>
          </w:p>
        </w:tc>
        <w:tc>
          <w:tcPr>
            <w:tcW w:w="99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59,9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126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10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Lanser-9</w:t>
            </w:r>
          </w:p>
        </w:tc>
        <w:tc>
          <w:tcPr>
            <w:tcW w:w="1471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Квартира ¼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Квартира ¼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Квартира 1/4</w:t>
            </w:r>
          </w:p>
        </w:tc>
        <w:tc>
          <w:tcPr>
            <w:tcW w:w="111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59,9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1664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C86A03" w:rsidRPr="003E676C" w:rsidTr="003E676C">
        <w:tc>
          <w:tcPr>
            <w:tcW w:w="3063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Администрации Старошайговскго сельского поселения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256108</w:t>
            </w:r>
          </w:p>
        </w:tc>
        <w:tc>
          <w:tcPr>
            <w:tcW w:w="203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4973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2080</w:t>
            </w:r>
          </w:p>
        </w:tc>
        <w:tc>
          <w:tcPr>
            <w:tcW w:w="126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10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1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4973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2080</w:t>
            </w:r>
          </w:p>
        </w:tc>
        <w:tc>
          <w:tcPr>
            <w:tcW w:w="1664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C86A03" w:rsidRPr="003E676C" w:rsidTr="003E676C">
        <w:tc>
          <w:tcPr>
            <w:tcW w:w="3063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Администрации Старошайговскго сельского поселения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150248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62913</w:t>
            </w:r>
          </w:p>
        </w:tc>
        <w:tc>
          <w:tcPr>
            <w:tcW w:w="203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  <w:tc>
          <w:tcPr>
            <w:tcW w:w="126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10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1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  <w:tc>
          <w:tcPr>
            <w:tcW w:w="1664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C86A03" w:rsidRPr="003E676C" w:rsidTr="003E676C">
        <w:tc>
          <w:tcPr>
            <w:tcW w:w="3063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Администрации Старошайговскго сельского поселения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144230</w:t>
            </w:r>
          </w:p>
        </w:tc>
        <w:tc>
          <w:tcPr>
            <w:tcW w:w="203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0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4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6A03" w:rsidRPr="003E676C" w:rsidTr="003E676C">
        <w:tc>
          <w:tcPr>
            <w:tcW w:w="3063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Администрации Старошайговскго сельского поселения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138084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84000</w:t>
            </w:r>
          </w:p>
        </w:tc>
        <w:tc>
          <w:tcPr>
            <w:tcW w:w="203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6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6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10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</w:tcPr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C86A03" w:rsidRPr="003E676C" w:rsidRDefault="00C86A03" w:rsidP="00DD7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664" w:type="dxa"/>
          </w:tcPr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6A03" w:rsidRPr="003E676C" w:rsidRDefault="00C86A03" w:rsidP="00DD7E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3E676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</w:tbl>
    <w:p w:rsidR="00C86A03" w:rsidRPr="003E676C" w:rsidRDefault="00C86A03" w:rsidP="000540D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86A03" w:rsidRPr="003E676C" w:rsidSect="00843B7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40D4"/>
    <w:rsid w:val="00001E43"/>
    <w:rsid w:val="000540D4"/>
    <w:rsid w:val="00055653"/>
    <w:rsid w:val="000E06F4"/>
    <w:rsid w:val="0011773B"/>
    <w:rsid w:val="00120DDC"/>
    <w:rsid w:val="001C5B9D"/>
    <w:rsid w:val="00272026"/>
    <w:rsid w:val="003377EA"/>
    <w:rsid w:val="003620B1"/>
    <w:rsid w:val="003E676C"/>
    <w:rsid w:val="004E6846"/>
    <w:rsid w:val="006F77F8"/>
    <w:rsid w:val="00843B72"/>
    <w:rsid w:val="00960233"/>
    <w:rsid w:val="00C6213C"/>
    <w:rsid w:val="00C86A03"/>
    <w:rsid w:val="00DD7E9E"/>
    <w:rsid w:val="00E47802"/>
    <w:rsid w:val="00EE68E8"/>
    <w:rsid w:val="00F45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7F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1773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252</TotalTime>
  <Pages>2</Pages>
  <Words>344</Words>
  <Characters>1966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2012-05-10T11:34:00Z</dcterms:created>
  <dcterms:modified xsi:type="dcterms:W3CDTF">2012-05-12T08:20:00Z</dcterms:modified>
</cp:coreProperties>
</file>