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7F1D" w:rsidRPr="00412434" w:rsidRDefault="008D7F1D" w:rsidP="00412434">
      <w:pPr>
        <w:autoSpaceDE w:val="0"/>
        <w:autoSpaceDN w:val="0"/>
        <w:adjustRightInd w:val="0"/>
        <w:spacing w:after="0" w:line="240" w:lineRule="auto"/>
        <w:ind w:left="778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</w:t>
      </w:r>
    </w:p>
    <w:p w:rsidR="008D7F1D" w:rsidRDefault="008D7F1D" w:rsidP="00AD5551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8D7F1D" w:rsidRDefault="008D7F1D" w:rsidP="00AD5551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8D7F1D" w:rsidRDefault="008D7F1D" w:rsidP="00AD5551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Административный регламент</w:t>
      </w:r>
    </w:p>
    <w:p w:rsidR="008D7F1D" w:rsidRDefault="008D7F1D" w:rsidP="00AD5551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учреждения культуры «Районный Дом культуры» Старошайговского муниципального района Республики Мордовия</w:t>
      </w:r>
    </w:p>
    <w:p w:rsidR="008D7F1D" w:rsidRDefault="008D7F1D" w:rsidP="00AD5551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предоставлению муниципальной услуги: </w:t>
      </w:r>
    </w:p>
    <w:p w:rsidR="008D7F1D" w:rsidRDefault="008D7F1D" w:rsidP="00AD5551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«Предоставление культурно-досуговых услуг»</w:t>
      </w:r>
    </w:p>
    <w:p w:rsidR="008D7F1D" w:rsidRDefault="008D7F1D" w:rsidP="00AD555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D7F1D" w:rsidRDefault="008D7F1D" w:rsidP="00AD555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Раздел 1. Общие положения</w:t>
      </w:r>
    </w:p>
    <w:p w:rsidR="008D7F1D" w:rsidRDefault="008D7F1D" w:rsidP="00AD555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D7F1D" w:rsidRDefault="008D7F1D" w:rsidP="00AD555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Подраздел 1. Предмет регулирования</w:t>
      </w:r>
      <w:r w:rsidRPr="003F704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административного регламента</w:t>
      </w:r>
    </w:p>
    <w:p w:rsidR="008D7F1D" w:rsidRDefault="008D7F1D" w:rsidP="00AD555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D7F1D" w:rsidRDefault="008D7F1D" w:rsidP="00AD5551">
      <w:pPr>
        <w:pStyle w:val="1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Административный регламент по предоставлению муниципальной</w:t>
      </w:r>
    </w:p>
    <w:p w:rsidR="008D7F1D" w:rsidRDefault="008D7F1D" w:rsidP="00AD55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услуги культурно-досуговых услуг(далее – Административный регламент) разработан в целях реализации конституционных прав жителей Старошайговского муниципального района на доступ к культурным ценностям и пользования учреждениями культуры клубного типа, достижения качественного состояния культуры Старошайговского муниципального района, обеспечивающие реальные возможности для духовного развития населения, развития духовности и культурной преемственности, повышения качества предоставления и доступности муниципальной услуги.</w:t>
      </w:r>
    </w:p>
    <w:p w:rsidR="008D7F1D" w:rsidRDefault="008D7F1D" w:rsidP="00AD555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Административный регламент определяет сроки и последовательность действий (административных процедур) муниципальными учреждениями культуры клубного типа при предоставлении муниципальной услуги (далее – муниципальная услуга), а также порядок взаимодействия муниципальных учреждений культуры клубного типа с учреждениями, организациями и предприятиями по предоставлению культурно-досуговых услуг.</w:t>
      </w:r>
    </w:p>
    <w:p w:rsidR="008D7F1D" w:rsidRDefault="008D7F1D" w:rsidP="00AD5551">
      <w:pPr>
        <w:tabs>
          <w:tab w:val="left" w:pos="0"/>
          <w:tab w:val="left" w:pos="720"/>
        </w:tabs>
        <w:spacing w:after="0" w:line="240" w:lineRule="auto"/>
        <w:ind w:right="9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3. Настоящим Административным регламентом устанавливаются обязательные требования, обеспечивающие необходимый уровень доступности муниципальной услугипо созданию условий для предоставления культурно-досуговых услуг, включая обращение по предоставлению муниципальной услуги, оформление и регистрацию муниципальной услуги, и рассмотрение жалоб (претензий) получателей муниципальной услуги.</w:t>
      </w:r>
    </w:p>
    <w:p w:rsidR="008D7F1D" w:rsidRDefault="008D7F1D" w:rsidP="00AD5551">
      <w:pPr>
        <w:tabs>
          <w:tab w:val="left" w:pos="0"/>
          <w:tab w:val="left" w:pos="720"/>
        </w:tabs>
        <w:spacing w:after="0" w:line="240" w:lineRule="auto"/>
        <w:ind w:right="98"/>
        <w:jc w:val="both"/>
        <w:rPr>
          <w:rFonts w:ascii="Times New Roman" w:hAnsi="Times New Roman" w:cs="Times New Roman"/>
          <w:sz w:val="28"/>
          <w:szCs w:val="28"/>
        </w:rPr>
      </w:pPr>
    </w:p>
    <w:p w:rsidR="008D7F1D" w:rsidRDefault="008D7F1D" w:rsidP="00AD5551">
      <w:pPr>
        <w:tabs>
          <w:tab w:val="left" w:pos="0"/>
          <w:tab w:val="left" w:pos="720"/>
        </w:tabs>
        <w:spacing w:after="0" w:line="240" w:lineRule="auto"/>
        <w:ind w:right="98"/>
        <w:jc w:val="both"/>
        <w:rPr>
          <w:rFonts w:ascii="Times New Roman" w:hAnsi="Times New Roman" w:cs="Times New Roman"/>
          <w:sz w:val="28"/>
          <w:szCs w:val="28"/>
        </w:rPr>
      </w:pPr>
    </w:p>
    <w:p w:rsidR="008D7F1D" w:rsidRDefault="008D7F1D" w:rsidP="00AD5551">
      <w:pPr>
        <w:tabs>
          <w:tab w:val="left" w:pos="0"/>
          <w:tab w:val="left" w:pos="720"/>
        </w:tabs>
        <w:spacing w:after="0" w:line="240" w:lineRule="auto"/>
        <w:ind w:right="98"/>
        <w:jc w:val="both"/>
        <w:rPr>
          <w:rFonts w:ascii="Times New Roman" w:hAnsi="Times New Roman" w:cs="Times New Roman"/>
          <w:sz w:val="28"/>
          <w:szCs w:val="28"/>
        </w:rPr>
      </w:pPr>
    </w:p>
    <w:p w:rsidR="008D7F1D" w:rsidRDefault="008D7F1D" w:rsidP="00AD5551">
      <w:pPr>
        <w:tabs>
          <w:tab w:val="left" w:pos="0"/>
          <w:tab w:val="left" w:pos="720"/>
        </w:tabs>
        <w:spacing w:after="0" w:line="240" w:lineRule="auto"/>
        <w:ind w:right="98"/>
        <w:jc w:val="both"/>
        <w:rPr>
          <w:rFonts w:ascii="Times New Roman" w:hAnsi="Times New Roman" w:cs="Times New Roman"/>
          <w:sz w:val="28"/>
          <w:szCs w:val="28"/>
        </w:rPr>
      </w:pPr>
    </w:p>
    <w:p w:rsidR="008D7F1D" w:rsidRPr="00886B1D" w:rsidRDefault="008D7F1D" w:rsidP="00886B1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Подраздел 3. Нормативно-правовое регулирование исполнения муниципальной услуги:</w:t>
      </w:r>
    </w:p>
    <w:p w:rsidR="008D7F1D" w:rsidRDefault="008D7F1D" w:rsidP="00AD5551">
      <w:pPr>
        <w:tabs>
          <w:tab w:val="left" w:pos="0"/>
        </w:tabs>
        <w:spacing w:after="0" w:line="240" w:lineRule="auto"/>
        <w:ind w:right="9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  <w:t xml:space="preserve">4. </w:t>
      </w:r>
      <w:r>
        <w:rPr>
          <w:rFonts w:ascii="Times New Roman" w:hAnsi="Times New Roman" w:cs="Times New Roman"/>
          <w:sz w:val="28"/>
          <w:szCs w:val="28"/>
        </w:rPr>
        <w:t>Перечень правовых актов, непосредственно регулирующих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предоставление </w:t>
      </w:r>
      <w:r>
        <w:rPr>
          <w:rFonts w:ascii="Times New Roman" w:hAnsi="Times New Roman" w:cs="Times New Roman"/>
          <w:sz w:val="28"/>
          <w:szCs w:val="28"/>
        </w:rPr>
        <w:t>муниципальной услуги</w:t>
      </w:r>
      <w:r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8D7F1D" w:rsidRDefault="008D7F1D" w:rsidP="00AD5551">
      <w:pPr>
        <w:pStyle w:val="BodyTextIndent"/>
        <w:tabs>
          <w:tab w:val="left" w:pos="720"/>
          <w:tab w:val="left" w:pos="1080"/>
        </w:tabs>
        <w:ind w:right="98"/>
        <w:rPr>
          <w:sz w:val="28"/>
          <w:szCs w:val="28"/>
        </w:rPr>
      </w:pPr>
      <w:r>
        <w:rPr>
          <w:sz w:val="28"/>
          <w:szCs w:val="28"/>
        </w:rPr>
        <w:t xml:space="preserve">          Конституция Российской Федерации;</w:t>
      </w:r>
    </w:p>
    <w:p w:rsidR="008D7F1D" w:rsidRDefault="008D7F1D" w:rsidP="00AD5551">
      <w:pPr>
        <w:pStyle w:val="BodyTextIndent"/>
        <w:tabs>
          <w:tab w:val="left" w:pos="720"/>
          <w:tab w:val="left" w:pos="1080"/>
        </w:tabs>
        <w:ind w:right="98"/>
        <w:rPr>
          <w:sz w:val="28"/>
          <w:szCs w:val="28"/>
        </w:rPr>
      </w:pPr>
      <w:r>
        <w:rPr>
          <w:sz w:val="28"/>
          <w:szCs w:val="28"/>
        </w:rPr>
        <w:t xml:space="preserve">          Бюджетный кодекс Российской Федерации от 31.07.1998 г. № 145-ФЗ;</w:t>
      </w:r>
    </w:p>
    <w:p w:rsidR="008D7F1D" w:rsidRDefault="008D7F1D" w:rsidP="00AD5551">
      <w:pPr>
        <w:pStyle w:val="BodyTextIndent"/>
        <w:tabs>
          <w:tab w:val="left" w:pos="720"/>
          <w:tab w:val="left" w:pos="1080"/>
        </w:tabs>
        <w:ind w:right="98"/>
        <w:rPr>
          <w:sz w:val="28"/>
          <w:szCs w:val="28"/>
        </w:rPr>
      </w:pPr>
      <w:r>
        <w:rPr>
          <w:sz w:val="28"/>
          <w:szCs w:val="28"/>
        </w:rPr>
        <w:t xml:space="preserve">          Гражданский кодекс Российской Федерации от 30.11.1994 г. № 51 – ФЗ;</w:t>
      </w:r>
    </w:p>
    <w:p w:rsidR="008D7F1D" w:rsidRDefault="008D7F1D" w:rsidP="00AD5551">
      <w:pPr>
        <w:pStyle w:val="BodyTextIndent"/>
        <w:tabs>
          <w:tab w:val="left" w:pos="720"/>
          <w:tab w:val="left" w:pos="1080"/>
        </w:tabs>
        <w:ind w:right="98"/>
        <w:rPr>
          <w:sz w:val="28"/>
          <w:szCs w:val="28"/>
        </w:rPr>
      </w:pPr>
      <w:r>
        <w:rPr>
          <w:sz w:val="28"/>
          <w:szCs w:val="28"/>
        </w:rPr>
        <w:t xml:space="preserve">          Федеральный закон от 02 мая 2006 года N 59-ФЗ «О порядке рассмотрения обращений граждан Российской Федерации»;</w:t>
      </w:r>
    </w:p>
    <w:p w:rsidR="008D7F1D" w:rsidRDefault="008D7F1D" w:rsidP="00AD5551">
      <w:pPr>
        <w:pStyle w:val="BodyTextIndent"/>
        <w:tabs>
          <w:tab w:val="left" w:pos="720"/>
          <w:tab w:val="left" w:pos="1080"/>
        </w:tabs>
        <w:ind w:right="98"/>
        <w:rPr>
          <w:sz w:val="28"/>
          <w:szCs w:val="28"/>
        </w:rPr>
      </w:pPr>
      <w:r>
        <w:rPr>
          <w:sz w:val="28"/>
          <w:szCs w:val="28"/>
        </w:rPr>
        <w:t xml:space="preserve">          Федеральный закон от 06.10.2003 №131-ФЗ «Об общих принципах организации местного самоуправления в Российской Федерации»;</w:t>
      </w:r>
    </w:p>
    <w:p w:rsidR="008D7F1D" w:rsidRDefault="008D7F1D" w:rsidP="00AD5551">
      <w:pPr>
        <w:pStyle w:val="BodyTextIndent"/>
        <w:tabs>
          <w:tab w:val="left" w:pos="720"/>
          <w:tab w:val="left" w:pos="1080"/>
        </w:tabs>
        <w:ind w:right="98"/>
        <w:rPr>
          <w:sz w:val="28"/>
          <w:szCs w:val="28"/>
        </w:rPr>
      </w:pPr>
      <w:r>
        <w:rPr>
          <w:sz w:val="28"/>
          <w:szCs w:val="28"/>
        </w:rPr>
        <w:t xml:space="preserve">          Федеральный закон от 12.01.1996 № 7-ФЗ «О некоммерческих организациях»;</w:t>
      </w:r>
    </w:p>
    <w:p w:rsidR="008D7F1D" w:rsidRDefault="008D7F1D" w:rsidP="00AD5551">
      <w:pPr>
        <w:pStyle w:val="BodyTextIndent"/>
        <w:tabs>
          <w:tab w:val="left" w:pos="900"/>
        </w:tabs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 «Основами законодательства Российской Федерации о культуре» (утв. ВС РФ 09.10.1992 г. № 3612-1);</w:t>
      </w:r>
    </w:p>
    <w:p w:rsidR="008D7F1D" w:rsidRDefault="008D7F1D" w:rsidP="00AD5551">
      <w:pPr>
        <w:pStyle w:val="BodyTextIndent"/>
        <w:tabs>
          <w:tab w:val="left" w:pos="720"/>
          <w:tab w:val="left" w:pos="1080"/>
        </w:tabs>
        <w:ind w:right="9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Постановление Правительства Российской Федерации от 08.12.2005 №740 «О федеральной целевой программе Культура России (2006-2010 гг.)»;</w:t>
      </w:r>
    </w:p>
    <w:p w:rsidR="008D7F1D" w:rsidRDefault="008D7F1D" w:rsidP="00AD5551">
      <w:pPr>
        <w:pStyle w:val="BodyTextIndent"/>
        <w:tabs>
          <w:tab w:val="left" w:pos="720"/>
          <w:tab w:val="left" w:pos="1080"/>
        </w:tabs>
        <w:ind w:right="98"/>
        <w:rPr>
          <w:sz w:val="28"/>
          <w:szCs w:val="28"/>
        </w:rPr>
      </w:pPr>
      <w:r>
        <w:rPr>
          <w:sz w:val="28"/>
          <w:szCs w:val="28"/>
        </w:rPr>
        <w:t xml:space="preserve">           Конституцией Республики Мордовия;</w:t>
      </w:r>
    </w:p>
    <w:p w:rsidR="008D7F1D" w:rsidRDefault="008D7F1D" w:rsidP="00AD5551">
      <w:pPr>
        <w:tabs>
          <w:tab w:val="left" w:pos="720"/>
          <w:tab w:val="left" w:pos="573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Устав муниципального учреждения культуры «Районный Дом культуры» Старошайговского муниципального района, созданный </w:t>
      </w:r>
      <w:r w:rsidRPr="00D31DE5">
        <w:rPr>
          <w:rFonts w:ascii="Times New Roman" w:hAnsi="Times New Roman" w:cs="Times New Roman"/>
          <w:sz w:val="28"/>
          <w:szCs w:val="28"/>
        </w:rPr>
        <w:t>постановлением   главы  администрации Старошайговского муниципального района №____ о</w:t>
      </w:r>
      <w:r>
        <w:rPr>
          <w:rFonts w:ascii="Times New Roman" w:hAnsi="Times New Roman" w:cs="Times New Roman"/>
          <w:sz w:val="28"/>
          <w:szCs w:val="28"/>
        </w:rPr>
        <w:t>т «____»______________2009 года</w:t>
      </w:r>
      <w:r w:rsidRPr="00D31DE5">
        <w:rPr>
          <w:rFonts w:ascii="Times New Roman" w:hAnsi="Times New Roman" w:cs="Times New Roman"/>
          <w:sz w:val="28"/>
          <w:szCs w:val="28"/>
        </w:rPr>
        <w:t>;</w:t>
      </w:r>
    </w:p>
    <w:p w:rsidR="008D7F1D" w:rsidRDefault="008D7F1D" w:rsidP="00AD5551">
      <w:pPr>
        <w:tabs>
          <w:tab w:val="left" w:pos="720"/>
          <w:tab w:val="left" w:pos="573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Иными нормативными правовыми актами, регулирующими правоотношения в сфере оказания услуг по организации культурно-досуговых мероприятий.</w:t>
      </w:r>
    </w:p>
    <w:p w:rsidR="008D7F1D" w:rsidRDefault="008D7F1D" w:rsidP="00886B1D">
      <w:pPr>
        <w:pStyle w:val="1"/>
        <w:spacing w:after="0" w:line="240" w:lineRule="auto"/>
        <w:ind w:left="1068"/>
        <w:jc w:val="both"/>
        <w:rPr>
          <w:rFonts w:ascii="Times New Roman" w:hAnsi="Times New Roman" w:cs="Times New Roman"/>
          <w:sz w:val="28"/>
          <w:szCs w:val="28"/>
        </w:rPr>
      </w:pPr>
    </w:p>
    <w:p w:rsidR="008D7F1D" w:rsidRDefault="008D7F1D" w:rsidP="00AD5551">
      <w:pPr>
        <w:pStyle w:val="1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Организацию и координацию деятельности по предоставлению</w:t>
      </w:r>
    </w:p>
    <w:p w:rsidR="008D7F1D" w:rsidRDefault="008D7F1D" w:rsidP="00AD55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муниципальной услуги осуществляет муниципальное учреждение культуры «Районный Дом культуры» Старошайговского муниципального района Республики Мордовия (далее – Учреждение культуры), учредителем которого является Администрация Старошайговского муниципального района. </w:t>
      </w:r>
    </w:p>
    <w:p w:rsidR="008D7F1D" w:rsidRDefault="008D7F1D" w:rsidP="00AD5551">
      <w:pPr>
        <w:tabs>
          <w:tab w:val="left" w:pos="0"/>
        </w:tabs>
        <w:spacing w:after="0" w:line="240" w:lineRule="auto"/>
        <w:ind w:right="98" w:firstLine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Непосредственное предоставление муниципальной услуги осуществляетмуниципальное учреждение культуры (далее – Учреждение культуры клубного типа):</w:t>
      </w:r>
    </w:p>
    <w:p w:rsidR="008D7F1D" w:rsidRDefault="008D7F1D" w:rsidP="00AD5551">
      <w:pPr>
        <w:tabs>
          <w:tab w:val="left" w:pos="0"/>
        </w:tabs>
        <w:spacing w:after="0" w:line="240" w:lineRule="auto"/>
        <w:ind w:right="98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учреждение культуры «Районный Дом культуры» Старошайговского муниципального района Республики Мордовия;</w:t>
      </w:r>
    </w:p>
    <w:p w:rsidR="008D7F1D" w:rsidRDefault="008D7F1D" w:rsidP="00AD5551">
      <w:pPr>
        <w:pStyle w:val="1"/>
        <w:numPr>
          <w:ilvl w:val="0"/>
          <w:numId w:val="2"/>
        </w:numPr>
        <w:tabs>
          <w:tab w:val="left" w:pos="0"/>
          <w:tab w:val="left" w:pos="900"/>
          <w:tab w:val="left" w:pos="1080"/>
        </w:tabs>
        <w:spacing w:after="0" w:line="240" w:lineRule="auto"/>
        <w:ind w:left="0" w:right="98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Настоящий  Административный  регламент  вступает в силу с момента подписания и подлежит официальному опубликованию.</w:t>
      </w:r>
    </w:p>
    <w:p w:rsidR="008D7F1D" w:rsidRDefault="008D7F1D" w:rsidP="00AD5551">
      <w:pPr>
        <w:tabs>
          <w:tab w:val="left" w:pos="0"/>
        </w:tabs>
        <w:spacing w:after="0" w:line="240" w:lineRule="auto"/>
        <w:ind w:right="98"/>
        <w:rPr>
          <w:rFonts w:ascii="Times New Roman" w:hAnsi="Times New Roman" w:cs="Times New Roman"/>
          <w:sz w:val="28"/>
          <w:szCs w:val="28"/>
        </w:rPr>
      </w:pPr>
    </w:p>
    <w:p w:rsidR="008D7F1D" w:rsidRDefault="008D7F1D" w:rsidP="00AD5551">
      <w:pPr>
        <w:tabs>
          <w:tab w:val="left" w:pos="0"/>
          <w:tab w:val="left" w:pos="9355"/>
        </w:tabs>
        <w:spacing w:after="0" w:line="240" w:lineRule="auto"/>
        <w:ind w:right="566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D7F1D" w:rsidRDefault="008D7F1D" w:rsidP="00AD5551">
      <w:pPr>
        <w:tabs>
          <w:tab w:val="left" w:pos="0"/>
          <w:tab w:val="left" w:pos="9355"/>
        </w:tabs>
        <w:spacing w:after="0" w:line="240" w:lineRule="auto"/>
        <w:ind w:right="566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D7F1D" w:rsidRDefault="008D7F1D" w:rsidP="00AD5551">
      <w:pPr>
        <w:tabs>
          <w:tab w:val="left" w:pos="0"/>
          <w:tab w:val="left" w:pos="9355"/>
        </w:tabs>
        <w:spacing w:after="0" w:line="240" w:lineRule="auto"/>
        <w:ind w:right="566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Раздел 2. Требования к порядку предоставления </w:t>
      </w:r>
    </w:p>
    <w:p w:rsidR="008D7F1D" w:rsidRDefault="008D7F1D" w:rsidP="00AD5551">
      <w:pPr>
        <w:tabs>
          <w:tab w:val="left" w:pos="0"/>
          <w:tab w:val="left" w:pos="9355"/>
        </w:tabs>
        <w:spacing w:after="0" w:line="240" w:lineRule="auto"/>
        <w:ind w:right="566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муниципальной услуги</w:t>
      </w:r>
    </w:p>
    <w:p w:rsidR="008D7F1D" w:rsidRDefault="008D7F1D" w:rsidP="00AD5551">
      <w:pPr>
        <w:tabs>
          <w:tab w:val="left" w:pos="0"/>
          <w:tab w:val="left" w:pos="9355"/>
        </w:tabs>
        <w:spacing w:after="0" w:line="240" w:lineRule="auto"/>
        <w:ind w:right="566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D7F1D" w:rsidRDefault="008D7F1D" w:rsidP="00AD5551">
      <w:pPr>
        <w:tabs>
          <w:tab w:val="left" w:pos="0"/>
        </w:tabs>
        <w:spacing w:after="0" w:line="240" w:lineRule="auto"/>
        <w:ind w:right="9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Подраздел 1. Порядок информирования о правилах предоставления муниципальной услуги.</w:t>
      </w:r>
    </w:p>
    <w:p w:rsidR="008D7F1D" w:rsidRDefault="008D7F1D" w:rsidP="00AD5551">
      <w:pPr>
        <w:tabs>
          <w:tab w:val="left" w:pos="0"/>
        </w:tabs>
        <w:spacing w:after="0" w:line="240" w:lineRule="auto"/>
        <w:ind w:right="9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D7F1D" w:rsidRDefault="008D7F1D" w:rsidP="00AD5551">
      <w:pPr>
        <w:pStyle w:val="1"/>
        <w:numPr>
          <w:ilvl w:val="0"/>
          <w:numId w:val="2"/>
        </w:numPr>
        <w:tabs>
          <w:tab w:val="left" w:pos="0"/>
          <w:tab w:val="left" w:pos="1080"/>
        </w:tabs>
        <w:spacing w:after="0" w:line="240" w:lineRule="auto"/>
        <w:ind w:left="0" w:right="98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Муниципальная услуга предоставляется населению бесплатно в рамках определённого бюджетного финансирования.  </w:t>
      </w:r>
    </w:p>
    <w:p w:rsidR="008D7F1D" w:rsidRDefault="008D7F1D" w:rsidP="00AD5551">
      <w:pPr>
        <w:tabs>
          <w:tab w:val="left" w:pos="0"/>
        </w:tabs>
        <w:spacing w:after="0" w:line="240" w:lineRule="auto"/>
        <w:ind w:right="9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Получателями муниципальной услуги являются физические лица и юридические лица, общественные организации и объединения.</w:t>
      </w:r>
    </w:p>
    <w:p w:rsidR="008D7F1D" w:rsidRDefault="008D7F1D" w:rsidP="00AD555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Получатели муниципальной услуги имеют право на неоднократное обращение за получением муниципальной услуги.</w:t>
      </w:r>
    </w:p>
    <w:p w:rsidR="008D7F1D" w:rsidRDefault="008D7F1D" w:rsidP="00AD5551">
      <w:pPr>
        <w:pStyle w:val="ConsPlusNormal"/>
        <w:widowControl/>
        <w:tabs>
          <w:tab w:val="left" w:pos="1080"/>
        </w:tabs>
        <w:ind w:right="9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Предоставление муниципальной услуги по предоставлению культурно-досуговых услуг включает:</w:t>
      </w:r>
    </w:p>
    <w:p w:rsidR="008D7F1D" w:rsidRDefault="008D7F1D" w:rsidP="00AD5551">
      <w:pPr>
        <w:pStyle w:val="ConsPlusNormal"/>
        <w:widowControl/>
        <w:tabs>
          <w:tab w:val="left" w:pos="1080"/>
        </w:tabs>
        <w:ind w:right="9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приём заявления о предоставлении информации и оказании муниципальной услуги;</w:t>
      </w:r>
    </w:p>
    <w:p w:rsidR="008D7F1D" w:rsidRDefault="008D7F1D" w:rsidP="00AD5551">
      <w:pPr>
        <w:pStyle w:val="ConsPlusNormal"/>
        <w:widowControl/>
        <w:tabs>
          <w:tab w:val="left" w:pos="1080"/>
        </w:tabs>
        <w:ind w:right="9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анализ тематики заявления, принятие решения о возможности её исполнения;</w:t>
      </w:r>
    </w:p>
    <w:p w:rsidR="008D7F1D" w:rsidRDefault="008D7F1D" w:rsidP="00AD5551">
      <w:pPr>
        <w:pStyle w:val="ConsPlusNormal"/>
        <w:widowControl/>
        <w:tabs>
          <w:tab w:val="left" w:pos="1080"/>
        </w:tabs>
        <w:ind w:right="9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непосредственное исполнение заявления.</w:t>
      </w:r>
    </w:p>
    <w:p w:rsidR="008D7F1D" w:rsidRDefault="008D7F1D" w:rsidP="00AD555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Доступ в Учреждение культуры клубного типа осуществляется свободно.</w:t>
      </w:r>
    </w:p>
    <w:p w:rsidR="008D7F1D" w:rsidRPr="00AD5551" w:rsidRDefault="008D7F1D" w:rsidP="00AD555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Информация по вопросам предоставления муниципальной услуги предоставляется непосредственно в помещении Учреждения культуры клубного типа.</w:t>
      </w:r>
    </w:p>
    <w:p w:rsidR="008D7F1D" w:rsidRDefault="008D7F1D" w:rsidP="00AD555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 Информирование о порядке предоставления муниципальной услуги осуществляется:</w:t>
      </w:r>
    </w:p>
    <w:p w:rsidR="008D7F1D" w:rsidRDefault="008D7F1D" w:rsidP="00AD555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непосредственно в Учреждении культуры клубного типа;</w:t>
      </w:r>
    </w:p>
    <w:p w:rsidR="008D7F1D" w:rsidRDefault="008D7F1D" w:rsidP="00AD555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посредством размещения на официальном Интернет-сайте </w:t>
      </w:r>
      <w:r>
        <w:rPr>
          <w:rFonts w:ascii="Times New Roman" w:hAnsi="Times New Roman" w:cs="Times New Roman"/>
          <w:sz w:val="28"/>
          <w:szCs w:val="28"/>
        </w:rPr>
        <w:t xml:space="preserve"> Администрации Старошайговского муниципального района (адрес сайта: </w:t>
      </w:r>
      <w:r>
        <w:rPr>
          <w:rFonts w:ascii="Times New Roman" w:hAnsi="Times New Roman" w:cs="Times New Roman"/>
          <w:sz w:val="28"/>
          <w:szCs w:val="28"/>
          <w:lang w:val="en-US"/>
        </w:rPr>
        <w:t>www</w:t>
      </w:r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>rm</w:t>
      </w:r>
      <w:r w:rsidRPr="003122E0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  <w:lang w:val="en-US"/>
        </w:rPr>
        <w:t>shaigovo</w:t>
      </w:r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>ru</w:t>
      </w:r>
      <w:r>
        <w:rPr>
          <w:rFonts w:ascii="Times New Roman" w:hAnsi="Times New Roman" w:cs="Times New Roman"/>
          <w:sz w:val="28"/>
          <w:szCs w:val="28"/>
        </w:rPr>
        <w:t xml:space="preserve">); </w:t>
      </w:r>
    </w:p>
    <w:p w:rsidR="008D7F1D" w:rsidRDefault="008D7F1D" w:rsidP="00AD555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Информацию о предоставлении муниципальной услуги можно получить:</w:t>
      </w:r>
    </w:p>
    <w:p w:rsidR="008D7F1D" w:rsidRDefault="008D7F1D" w:rsidP="00AD555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устной форме: путем обращения лично или по телефону;</w:t>
      </w:r>
    </w:p>
    <w:p w:rsidR="008D7F1D" w:rsidRDefault="008D7F1D" w:rsidP="00AD555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на официальном Интернет-сайте </w:t>
      </w:r>
      <w:r>
        <w:rPr>
          <w:rFonts w:ascii="Times New Roman" w:hAnsi="Times New Roman" w:cs="Times New Roman"/>
          <w:sz w:val="28"/>
          <w:szCs w:val="28"/>
        </w:rPr>
        <w:t xml:space="preserve"> Администрации Старошайговского муниципального района;</w:t>
      </w:r>
    </w:p>
    <w:p w:rsidR="008D7F1D" w:rsidRDefault="008D7F1D" w:rsidP="00AD5551">
      <w:pPr>
        <w:spacing w:after="0" w:line="240" w:lineRule="auto"/>
        <w:ind w:left="540" w:firstLine="1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Республиканском портале государственных и муниципальных услуг;</w:t>
      </w:r>
    </w:p>
    <w:p w:rsidR="008D7F1D" w:rsidRDefault="008D7F1D" w:rsidP="00E249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средствах массовой информации (интервью, анонсы, сюжеты, тематические программы и публикации);</w:t>
      </w:r>
    </w:p>
    <w:p w:rsidR="008D7F1D" w:rsidRDefault="008D7F1D" w:rsidP="00AD555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иным, не запрещенным законом, способом.</w:t>
      </w:r>
    </w:p>
    <w:p w:rsidR="008D7F1D" w:rsidRDefault="008D7F1D" w:rsidP="00AD555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D7F1D" w:rsidRDefault="008D7F1D" w:rsidP="00AD555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 Требования к местам предоставления муниципальной услуги.</w:t>
      </w:r>
    </w:p>
    <w:p w:rsidR="008D7F1D" w:rsidRDefault="008D7F1D" w:rsidP="00AD5551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Центральный вход в здания (помещения) Учреждения культуры должен быть оборудован информационной табличкой (вывеской), содержащей следующую информацию об учреждении культуры клубного типа:</w:t>
      </w:r>
    </w:p>
    <w:p w:rsidR="008D7F1D" w:rsidRDefault="008D7F1D" w:rsidP="00AD5551">
      <w:pPr>
        <w:tabs>
          <w:tab w:val="num" w:pos="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наименование;</w:t>
      </w:r>
    </w:p>
    <w:p w:rsidR="008D7F1D" w:rsidRDefault="008D7F1D" w:rsidP="00AD5551">
      <w:pPr>
        <w:tabs>
          <w:tab w:val="num" w:pos="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режим работы.</w:t>
      </w:r>
    </w:p>
    <w:p w:rsidR="008D7F1D" w:rsidRDefault="008D7F1D" w:rsidP="00AD5551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Учреждение культуры клубного типа должно быть размещено в специально предназначенном здании и помещении, доступном для населения.</w:t>
      </w:r>
    </w:p>
    <w:p w:rsidR="008D7F1D" w:rsidRDefault="008D7F1D" w:rsidP="00AD5551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Режим работы Учреждения культуры клубного типа, предоставляющего муниципальную услугу, устанавливается в соответствии с требованиями Трудового кодекса Российской Федерации и внутреннего служебного распорядка, с учетом специфики предоставления муниципальной услуги и типа Учреждения культуры клубного типа. Время работы понедельник - пятница с 8.30 до 16.30, перерыв на обед с 13.00 до 14.00. </w:t>
      </w:r>
    </w:p>
    <w:p w:rsidR="008D7F1D" w:rsidRDefault="008D7F1D" w:rsidP="00AD5551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Помещение должно быть обеспечено всеми средствами коммунально-бытового обслуживания и оснащено телефонной связью. По размерам и состоянию помещение должно отвечать требованиям санитарно-гигиенических норм и правил, правил противопожарной безопасности, безопасности труда и быть защищено от воздействий факторов, отрицательно влияющих на качество предоставляемых муниципальных услуг (повышенной температуры и влажности воздуха, запыленности, загрязненности, шума, вибрации и так далее).</w:t>
      </w:r>
    </w:p>
    <w:p w:rsidR="008D7F1D" w:rsidRDefault="008D7F1D" w:rsidP="00AD5551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 Учреждение культуры клубного типа должно иметь следующие помещения:</w:t>
      </w:r>
    </w:p>
    <w:p w:rsidR="008D7F1D" w:rsidRDefault="008D7F1D" w:rsidP="00AD5551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основные (предназначенные непосредственно для проведения мероприятий): зрительный зал, помещения для организации клубов по интересам, фестивалей, смотров, конкурсов, выставок и других форм показа результатов творческой деятельности должны обеспечивать удобные для просмотра помещения или специально отведенные места, оборудованные необходимой для этого техникой и аппаратурой;</w:t>
      </w:r>
    </w:p>
    <w:p w:rsidR="008D7F1D" w:rsidRDefault="008D7F1D" w:rsidP="00AD5551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вспомогательные (используемые для дополнительного обслуживания участников мероприятий, хранения инвентаря, оборудования и так далее): фойе с гардеробом, санузлы, раздевалки, помещения для специалистов, технические помещения и другие.</w:t>
      </w:r>
    </w:p>
    <w:p w:rsidR="008D7F1D" w:rsidRDefault="008D7F1D" w:rsidP="00AD5551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Территория Учреждения культуры клубного типа имеет свободный проезд (подъезд) для технических средств специальных служб (пожарная, спасательная, санитарная и другая техника) в соответствии с требованиями ведомственных строительных норм.</w:t>
      </w:r>
    </w:p>
    <w:p w:rsidR="008D7F1D" w:rsidRDefault="008D7F1D" w:rsidP="00AD5551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11. При предоставлении муниципальной услуги Учреждение культуры клубного типа, а также территория вокруг них должны иметь рабочее, дежурное и аварийное освещение в соответствии с требованиями ведомственных строительных норм. </w:t>
      </w:r>
    </w:p>
    <w:p w:rsidR="008D7F1D" w:rsidRDefault="008D7F1D" w:rsidP="00AD555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12. Порядок информирования о правилах предоставления муниципальной услуги:</w:t>
      </w:r>
    </w:p>
    <w:p w:rsidR="008D7F1D" w:rsidRDefault="008D7F1D" w:rsidP="00AD555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Исполнители муниципальной услуги предоставляют информацию в различных формах и через различные источники (регулярная информация в средствах массовой информации, размещение информации на информационных стендах, распространение информационных листовок, ежегодный публичный доклад о состоянии и результатах деятельности учреждения) в целях гарантированного информирования населения о данной муниципальной услуге, порядке и условиях доступа к ее получению. </w:t>
      </w:r>
    </w:p>
    <w:p w:rsidR="008D7F1D" w:rsidRDefault="008D7F1D" w:rsidP="00AD555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Информация о порядке и правилах проведения культурно-массовых мероприятий должна быть доступна населению города.</w:t>
      </w:r>
    </w:p>
    <w:p w:rsidR="008D7F1D" w:rsidRDefault="008D7F1D" w:rsidP="00AD555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Полная информация о муниципальной услуге размещается  в Учреждениях культуры клубного типа, а также в средствах массовой информации (рекламные объявления в газете, рекламные плакаты) с указанием места (маршрута) проведения мероприятия, основных пунктов программы мероприятия, контактного телефона для справок и участников мероприятия не менее чем за 5 рабочих дней до проведения мероприятия. Телефонные консультации должны быть доступны для жителей  и гостей в течение рабочего дня Учреждения культуры клубного типа, предоставляющего муниципальную услугу, со дня публичного объявления о проведении мероприятия в средствах массовой информации.</w:t>
      </w:r>
    </w:p>
    <w:p w:rsidR="008D7F1D" w:rsidRDefault="008D7F1D" w:rsidP="00AD5551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плане информирования населения о деятельности Учреждения культуры клубного типа на стендах с организационно-распорядительной информацией размещается:</w:t>
      </w:r>
    </w:p>
    <w:p w:rsidR="008D7F1D" w:rsidRDefault="008D7F1D" w:rsidP="00AD5551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режим работы Учреждения культуры клубного типа;</w:t>
      </w:r>
    </w:p>
    <w:p w:rsidR="008D7F1D" w:rsidRDefault="008D7F1D" w:rsidP="00AD5551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сведения об осуществлении приема и информированности заинтересованных лиц;</w:t>
      </w:r>
    </w:p>
    <w:p w:rsidR="008D7F1D" w:rsidRDefault="008D7F1D" w:rsidP="00AD5551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положение о платных услугах;</w:t>
      </w:r>
    </w:p>
    <w:p w:rsidR="008D7F1D" w:rsidRDefault="008D7F1D" w:rsidP="00AD5551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перечень платных услуг;</w:t>
      </w:r>
    </w:p>
    <w:p w:rsidR="008D7F1D" w:rsidRDefault="008D7F1D" w:rsidP="00AD5551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тарифы на платные услуги, утвержденные постановлением Главы Администрации Старошайговского муниципального района;</w:t>
      </w:r>
    </w:p>
    <w:p w:rsidR="008D7F1D" w:rsidRDefault="008D7F1D" w:rsidP="00AD5551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сведения об адресе и телефонах учредителя – Администрации Старошайговского муниципального района;</w:t>
      </w:r>
    </w:p>
    <w:p w:rsidR="008D7F1D" w:rsidRDefault="008D7F1D" w:rsidP="00AD5551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копия Устава Учреждения культуры клубного типа;</w:t>
      </w:r>
    </w:p>
    <w:p w:rsidR="008D7F1D" w:rsidRDefault="008D7F1D" w:rsidP="00AD5551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 работы на год;</w:t>
      </w:r>
    </w:p>
    <w:p w:rsidR="008D7F1D" w:rsidRDefault="008D7F1D" w:rsidP="00AD5551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книга жалоб и предложений;</w:t>
      </w:r>
    </w:p>
    <w:p w:rsidR="008D7F1D" w:rsidRDefault="008D7F1D" w:rsidP="00AD5551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расписание занятий клубных формирований, творческих коллективов и кружков;</w:t>
      </w:r>
    </w:p>
    <w:p w:rsidR="008D7F1D" w:rsidRDefault="008D7F1D" w:rsidP="00AD5551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номера телефонов сотрудников и контролирующих органов, почтовый адрес Учреждения культуры клубного типа, адрес электронной почты.</w:t>
      </w:r>
    </w:p>
    <w:p w:rsidR="008D7F1D" w:rsidRDefault="008D7F1D" w:rsidP="00AD5551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стендах с тематической информацией размещается:</w:t>
      </w:r>
    </w:p>
    <w:p w:rsidR="008D7F1D" w:rsidRDefault="008D7F1D" w:rsidP="00AD5551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порядок предоставления сведений заинтересованным лицам;</w:t>
      </w:r>
    </w:p>
    <w:p w:rsidR="008D7F1D" w:rsidRDefault="008D7F1D" w:rsidP="00AD5551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перечень документов, представляемых получателем муниципальной услуги для получения муниципальной услуги;</w:t>
      </w:r>
    </w:p>
    <w:p w:rsidR="008D7F1D" w:rsidRDefault="008D7F1D" w:rsidP="00AD5551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форма и образец заполнения заявления;</w:t>
      </w:r>
    </w:p>
    <w:p w:rsidR="008D7F1D" w:rsidRDefault="008D7F1D" w:rsidP="00AD5551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перечень типовых наиболее часто задаваемых вопросов получателями муниципальной услуги и ответы на них.</w:t>
      </w:r>
    </w:p>
    <w:p w:rsidR="008D7F1D" w:rsidRDefault="008D7F1D" w:rsidP="00AD555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Информация о муниципальной услуге должна быть понятна получателям, исключать неоднозначные формулировки понятий и не должна содержать специальных терминов и определений. Информация о деятельности Учреждения культуры клубного типа, о порядке и правилах предоставления муниципальной услуги, о порядке работы и правилах предоставления муниципальной услуги должна обновляться по мере необходимости, но не реже чем раз в год.</w:t>
      </w:r>
    </w:p>
    <w:p w:rsidR="008D7F1D" w:rsidRDefault="008D7F1D" w:rsidP="00AD555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13.  К основным видам деятельности Учреждений культуры клубного типа относятся:</w:t>
      </w:r>
    </w:p>
    <w:p w:rsidR="008D7F1D" w:rsidRDefault="008D7F1D" w:rsidP="00AD555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создание и организация работы коллективов, кружков любительского художественного творчества, народных театров, любительских объединений и клубов по культурно-познавательным интересам, других клубных формирований;</w:t>
      </w:r>
    </w:p>
    <w:p w:rsidR="008D7F1D" w:rsidRDefault="008D7F1D" w:rsidP="00AD555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организация и проведение фестивалей, смотров, конкурсов, выставок и других форм показа результатов творческой деятельности клубных формирований;</w:t>
      </w:r>
    </w:p>
    <w:p w:rsidR="008D7F1D" w:rsidRDefault="008D7F1D" w:rsidP="00AD555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проведение концертов, других театрально-зрелищных и выставочных мероприятий, в том числе с участием профессиональных коллективов, исполнителей и авторов;</w:t>
      </w:r>
    </w:p>
    <w:p w:rsidR="008D7F1D" w:rsidRDefault="008D7F1D" w:rsidP="00AD555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проведение массовых театрализованных праздников и представлений, народных гуляний;</w:t>
      </w:r>
    </w:p>
    <w:p w:rsidR="008D7F1D" w:rsidRDefault="008D7F1D" w:rsidP="00AD555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организация досуга различных групп населения, в том числе проведение вечеров отдыха и танцев, дискотек, молодежных балов, карнавалов, детских утренников, игровых и других культурно-развлекательных программ;</w:t>
      </w:r>
    </w:p>
    <w:p w:rsidR="008D7F1D" w:rsidRDefault="008D7F1D" w:rsidP="00AD555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создание благоприятных условий для неформального общения посетителей учреждения (организация работы различного рода клубных гостиных, уголков живой природы, игротек, читальных залов, баз отдыха и т.п.);</w:t>
      </w:r>
    </w:p>
    <w:p w:rsidR="008D7F1D" w:rsidRDefault="008D7F1D" w:rsidP="00AD5551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предоставление в рамках возможностей учреждения разнообразных платных услуг социально-культурного характера населению с учетом его запросов и потребностей;</w:t>
      </w:r>
    </w:p>
    <w:p w:rsidR="008D7F1D" w:rsidRPr="000C7794" w:rsidRDefault="008D7F1D" w:rsidP="00AD5551">
      <w:pPr>
        <w:pStyle w:val="ConsPlusNormal"/>
        <w:widowControl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C7794">
        <w:rPr>
          <w:rFonts w:ascii="Times New Roman" w:hAnsi="Times New Roman" w:cs="Times New Roman"/>
          <w:b/>
          <w:bCs/>
          <w:sz w:val="28"/>
          <w:szCs w:val="28"/>
        </w:rPr>
        <w:t>оказание по социально-творческим заказам, другим договорам с юридическими и физическими лицами консультативной, методической и организационно-творческой помощи в подготовке и проведении различных культурно-досуговых мероприятий, а также предоставление сопутствующих услуг: прокат музыкальных инструментов, реквизита, продажа репертуарно-методических материалов и т.п.;</w:t>
      </w:r>
    </w:p>
    <w:p w:rsidR="008D7F1D" w:rsidRDefault="008D7F1D" w:rsidP="00AD5551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проведение концертов и праздников;</w:t>
      </w:r>
    </w:p>
    <w:p w:rsidR="008D7F1D" w:rsidRDefault="008D7F1D" w:rsidP="00AD5551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организация выставок;</w:t>
      </w:r>
    </w:p>
    <w:p w:rsidR="008D7F1D" w:rsidRDefault="008D7F1D" w:rsidP="00AD5551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содействие работе любительских формирований и клубов;</w:t>
      </w:r>
    </w:p>
    <w:p w:rsidR="008D7F1D" w:rsidRDefault="008D7F1D" w:rsidP="00AD5551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организация досуга детей и других групп населения;</w:t>
      </w:r>
    </w:p>
    <w:p w:rsidR="008D7F1D" w:rsidRDefault="008D7F1D" w:rsidP="00AD5551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оказание посреднических услуг. Осуществление деятельности, приносящей доход, не предусмотренный Уставом (работ, услуг), но соответствующей целям создания учреждения;</w:t>
      </w:r>
    </w:p>
    <w:p w:rsidR="008D7F1D" w:rsidRDefault="008D7F1D" w:rsidP="00AD5551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участие в межрегиональных, всероссийских и международных фестивалей, смотров, конкурсов, других общественно-культурных акций; </w:t>
      </w:r>
    </w:p>
    <w:p w:rsidR="008D7F1D" w:rsidRDefault="008D7F1D" w:rsidP="00AD5551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организация и проведение различных форм культурно-просветительной деятельности. </w:t>
      </w:r>
    </w:p>
    <w:p w:rsidR="008D7F1D" w:rsidRDefault="008D7F1D" w:rsidP="00AD5551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Качественное оказание услуг в сфере культуры должно:</w:t>
      </w:r>
    </w:p>
    <w:p w:rsidR="008D7F1D" w:rsidRDefault="008D7F1D" w:rsidP="00AD5551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обеспечивать расширение общего и культурного кругозора и сферы общения населения города.</w:t>
      </w:r>
    </w:p>
    <w:p w:rsidR="008D7F1D" w:rsidRDefault="008D7F1D" w:rsidP="00AD5551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14. Предоставление муниципальной услуги Учреждением культуры клубного типа населению осуществляется в соответствии с законодательством Российской Федерации и должно обеспечивать своевременный и необходимый объем с учетом потребности населения в соответствующих муниципальных услугах. Качество муниципальной услуги, связанное с организацией отдыха и проведением досуга населения в учреждениях культуры, должно обеспечивать комфортные условия для этого. </w:t>
      </w:r>
    </w:p>
    <w:p w:rsidR="008D7F1D" w:rsidRDefault="008D7F1D" w:rsidP="00AD555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8D7F1D" w:rsidRDefault="008D7F1D" w:rsidP="00AD5551">
      <w:pPr>
        <w:tabs>
          <w:tab w:val="left" w:pos="0"/>
        </w:tabs>
        <w:spacing w:after="0" w:line="240" w:lineRule="auto"/>
        <w:ind w:right="9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Подраздел 2. Сроки предоставления муниципальной услуги</w:t>
      </w:r>
    </w:p>
    <w:p w:rsidR="008D7F1D" w:rsidRDefault="008D7F1D" w:rsidP="00AD5551">
      <w:pPr>
        <w:tabs>
          <w:tab w:val="left" w:pos="0"/>
        </w:tabs>
        <w:spacing w:after="0" w:line="240" w:lineRule="auto"/>
        <w:ind w:right="9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D7F1D" w:rsidRDefault="008D7F1D" w:rsidP="00AD555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15. Муниципальная услуга, предоставляемая населению Учреждением культуры клубного типа, осуществляется в соответствии с планами работы учреждения, в которых отражаются сроки проведения календарных общегородских и традиционных праздников.</w:t>
      </w:r>
    </w:p>
    <w:p w:rsidR="008D7F1D" w:rsidRDefault="008D7F1D" w:rsidP="00AD5551">
      <w:pPr>
        <w:pStyle w:val="ConsPlusNormal"/>
        <w:widowControl/>
        <w:tabs>
          <w:tab w:val="left" w:pos="1080"/>
        </w:tabs>
        <w:ind w:right="9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16. Основанием для начала действий по предоставлению муниципальной услуги является поступление заявления в Учреждение культуры клубного типа, либо наступление сроков, определенных в планах Учреждения культуры клубного типа. </w:t>
      </w:r>
    </w:p>
    <w:p w:rsidR="008D7F1D" w:rsidRDefault="008D7F1D" w:rsidP="00AD555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Информирование по процедуре предоставления муниципальной услуги производится специалистами Учреждения культуры клубного типа, ответственными за предоставление муниципальной услуги, при личном обращении, по письменным обращениям и по телефону.</w:t>
      </w:r>
    </w:p>
    <w:p w:rsidR="008D7F1D" w:rsidRDefault="008D7F1D" w:rsidP="00AD555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Предоставление муниципальной услуги осуществляет специалист Учреждения культуры клубного типа, к компетенции которого относится данный вопрос в соответствии с должностной инструкцией.</w:t>
      </w:r>
    </w:p>
    <w:p w:rsidR="008D7F1D" w:rsidRDefault="008D7F1D" w:rsidP="00AD555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устном информировании и консультировании необходимо давать чёткие, квалифицированные разъяснения в пределах своей компетенции.</w:t>
      </w:r>
    </w:p>
    <w:p w:rsidR="008D7F1D" w:rsidRDefault="008D7F1D" w:rsidP="00AD555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ответе на телефонные звонки специалисты Учреждения культуры клубного типа подробно в вежливой форме информируют обратившихся по интересующим вопросам. Ответ на телефонный звонок должен содержать информацию о наименовании Учреждения культуры клубного типа, о фамилии, имени, отчестве и должности специалиста, принявшего телефонный звонок.</w:t>
      </w:r>
    </w:p>
    <w:p w:rsidR="008D7F1D" w:rsidRDefault="008D7F1D" w:rsidP="00AD555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невозможности самостоятельно ответить на поставленные вопросы специалист Учреждения культуры клубного типа переадресовывает звонок другому специалисту, к компетенции которого относится данный вопрос или сообщает обратившемуся гражданину телефонный номер, по которому можно получить необходимую информацию.</w:t>
      </w:r>
    </w:p>
    <w:p w:rsidR="008D7F1D" w:rsidRDefault="008D7F1D" w:rsidP="00AD5551">
      <w:pPr>
        <w:pStyle w:val="ConsPlusNormal"/>
        <w:widowControl/>
        <w:tabs>
          <w:tab w:val="left" w:pos="1080"/>
        </w:tabs>
        <w:ind w:right="9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17. Письменные заявления регистрируются специалистом, ответственным за регистрацию заявлений и обращений, в день поступления в регистрационной базе данных и направляются на рассмотрение директору Учреждения культуры клубного типа, который направляет заявление непосредственному исполнителю.  </w:t>
      </w:r>
    </w:p>
    <w:p w:rsidR="008D7F1D" w:rsidRDefault="008D7F1D" w:rsidP="00AD555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Ответы получателям муниципальной услуги печатаются на бланках установленной формы в соответствии с требованиями законодательства по организации и ведению делопроизводства.</w:t>
      </w:r>
    </w:p>
    <w:p w:rsidR="008D7F1D" w:rsidRDefault="008D7F1D" w:rsidP="00AD555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Подписанный ответ после регистрации отправляется по почте заявителю в течение 30 дней со дня его регистрации.</w:t>
      </w:r>
    </w:p>
    <w:p w:rsidR="008D7F1D" w:rsidRDefault="008D7F1D" w:rsidP="00AD555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Письменное заявление рассматривается в течение 30 дней со дня его регистрации. В исключительных случаях срок рассмотрения заявления может быть продлен директором муниципального учреждения культуры Старошайговского муниципального района. Уведомление о продлении срока рассмотрения направляется получателю муниципальной услуги с указанием причин продления.</w:t>
      </w:r>
    </w:p>
    <w:p w:rsidR="008D7F1D" w:rsidRDefault="008D7F1D" w:rsidP="00AD5551">
      <w:pPr>
        <w:pStyle w:val="ConsPlusNormal"/>
        <w:widowControl/>
        <w:tabs>
          <w:tab w:val="left" w:pos="1080"/>
        </w:tabs>
        <w:ind w:right="9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18. Запросы органов исполнительной власти Республики Мордовия, органов местного самоуправления, правоохранительных и налоговых органов о предоставлении информации рассматриваются директором Учреждения культуры  в день поступления.</w:t>
      </w:r>
    </w:p>
    <w:p w:rsidR="008D7F1D" w:rsidRDefault="008D7F1D" w:rsidP="00AD555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19. Сведения о местонахождении Учреждения культуры клубного типа полных почтовых адресах, электронных адресах, контактных телефонах, телефонах для справок изложены в Приложении 1, к настоящему Административному регламенту, а также размещаются:</w:t>
      </w:r>
    </w:p>
    <w:p w:rsidR="008D7F1D" w:rsidRDefault="008D7F1D" w:rsidP="00AD555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средствах массовой информации;</w:t>
      </w:r>
    </w:p>
    <w:p w:rsidR="008D7F1D" w:rsidRDefault="008D7F1D" w:rsidP="00AD555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Интернет-сайте(адрес сайта: </w:t>
      </w:r>
      <w:r>
        <w:rPr>
          <w:rFonts w:ascii="Times New Roman" w:hAnsi="Times New Roman" w:cs="Times New Roman"/>
          <w:sz w:val="28"/>
          <w:szCs w:val="28"/>
          <w:lang w:val="en-US"/>
        </w:rPr>
        <w:t>www</w:t>
      </w:r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>rm</w:t>
      </w:r>
      <w:r w:rsidRPr="003122E0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  <w:lang w:val="en-US"/>
        </w:rPr>
        <w:t>shaigovo</w:t>
      </w:r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>ru</w:t>
      </w:r>
      <w:r>
        <w:rPr>
          <w:rFonts w:ascii="Times New Roman" w:hAnsi="Times New Roman" w:cs="Times New Roman"/>
          <w:sz w:val="28"/>
          <w:szCs w:val="28"/>
        </w:rPr>
        <w:t>);</w:t>
      </w:r>
    </w:p>
    <w:p w:rsidR="008D7F1D" w:rsidRDefault="008D7F1D" w:rsidP="00AD555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информационных стендах Учреждений культуры клубного типа.</w:t>
      </w:r>
    </w:p>
    <w:p w:rsidR="008D7F1D" w:rsidRDefault="008D7F1D" w:rsidP="00AD5551">
      <w:pPr>
        <w:tabs>
          <w:tab w:val="left" w:pos="0"/>
          <w:tab w:val="left" w:pos="9355"/>
        </w:tabs>
        <w:spacing w:after="0" w:line="240" w:lineRule="auto"/>
        <w:ind w:right="-5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20. Муниципальная услуга по предоставлению культурно-досуговых услуг населению оказывается Учреждением культуры клубного типа, функционирующими в соответствии со следующими основными документами:</w:t>
      </w:r>
    </w:p>
    <w:p w:rsidR="008D7F1D" w:rsidRDefault="008D7F1D" w:rsidP="00AD5551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уставом Учреждения культуры клубного типа; </w:t>
      </w:r>
    </w:p>
    <w:p w:rsidR="008D7F1D" w:rsidRDefault="008D7F1D" w:rsidP="00AD5551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коллективным договором;</w:t>
      </w:r>
    </w:p>
    <w:p w:rsidR="008D7F1D" w:rsidRDefault="008D7F1D" w:rsidP="00AD5551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нормативно-правовыми документами, утвержденными постановлениями Главы Администрации Старошайговского муниципального района (муниципальное задание, дополнительные соглашения, постановления и распоряжения по организации и проведению массовых мероприятий);</w:t>
      </w:r>
    </w:p>
    <w:p w:rsidR="008D7F1D" w:rsidRDefault="008D7F1D" w:rsidP="00AD5551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штатным расписанием;</w:t>
      </w:r>
    </w:p>
    <w:p w:rsidR="008D7F1D" w:rsidRDefault="008D7F1D" w:rsidP="00AD5551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руководством, правилами (внутреннего трудового распорядка), инструкциями (по эксплуатации оборудования учреждения (паспорта техники), инструкциями по охране труда в учреждении, инструкциями о мерах пожарной безопасности в учреждении, инструкциями для персонала при угрозе или возникновении террористических актов, иными инструкциями), методиками, положениями (регламентирующими процесс предоставления муниципальной услуги, определяющими методы (способы) их предоставления и контроля, а также предусматривающими мерами совершенствования работы культурно-досуговых учреждений);</w:t>
      </w:r>
    </w:p>
    <w:p w:rsidR="008D7F1D" w:rsidRDefault="008D7F1D" w:rsidP="00AD5551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заключениями органов санитарно-эпидемиологического надзора, пожарной инспекции;</w:t>
      </w:r>
    </w:p>
    <w:p w:rsidR="008D7F1D" w:rsidRDefault="008D7F1D" w:rsidP="00AD5551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эксплуатационными документами на оборудование, приборы и аппаратуру.</w:t>
      </w:r>
    </w:p>
    <w:p w:rsidR="008D7F1D" w:rsidRDefault="008D7F1D" w:rsidP="00AD5551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Эксплуатационные документы на оборудование, приборы и аппаратуру должны способствовать обеспечению их нормального и безопасного функционирования, обслуживания и поддержания в работоспособном состоянии.</w:t>
      </w:r>
    </w:p>
    <w:p w:rsidR="008D7F1D" w:rsidRDefault="008D7F1D" w:rsidP="00AD5551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Техническое освидетельствование проводится в установленные сроки с составлением соответствующих документов. Техническая проверка, ремонт и метрологический контроль осуществляются организациями, имеющими лицензию на данный вид деятельности, на основании договора с Учреждением культуры клубного типа;</w:t>
      </w:r>
    </w:p>
    <w:p w:rsidR="008D7F1D" w:rsidRDefault="008D7F1D" w:rsidP="00AD5551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должностные инструкции;</w:t>
      </w:r>
    </w:p>
    <w:p w:rsidR="008D7F1D" w:rsidRDefault="008D7F1D" w:rsidP="00AD5551">
      <w:pPr>
        <w:pStyle w:val="ConsPlusNormal"/>
        <w:widowControl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паспорт учреждения и другие документы.</w:t>
      </w:r>
    </w:p>
    <w:p w:rsidR="008D7F1D" w:rsidRDefault="008D7F1D" w:rsidP="00AD5551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D7F1D" w:rsidRDefault="008D7F1D" w:rsidP="00AD5551">
      <w:pPr>
        <w:pStyle w:val="ConsPlusNormal"/>
        <w:widowControl/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Подраздел 3. Перечень оснований для отказа </w:t>
      </w:r>
    </w:p>
    <w:p w:rsidR="008D7F1D" w:rsidRDefault="008D7F1D" w:rsidP="00AD5551">
      <w:pPr>
        <w:pStyle w:val="ConsPlusNormal"/>
        <w:widowControl/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 предоставлении муниципальной услуги.</w:t>
      </w:r>
    </w:p>
    <w:p w:rsidR="008D7F1D" w:rsidRDefault="008D7F1D" w:rsidP="00AD5551">
      <w:pPr>
        <w:pStyle w:val="ConsPlusNormal"/>
        <w:widowControl/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D7F1D" w:rsidRDefault="008D7F1D" w:rsidP="00AD555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21. Основанием  для  отказа  получателю  в  предоставлении муниципальной услуги является следующие условия:</w:t>
      </w:r>
    </w:p>
    <w:p w:rsidR="008D7F1D" w:rsidRDefault="008D7F1D" w:rsidP="00AD5551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отсутствие свободных мест (в случае если посещение культурно-досугового мероприятия является бесплатным и определено максимальное число посетителей мероприятия);</w:t>
      </w:r>
    </w:p>
    <w:p w:rsidR="008D7F1D" w:rsidRDefault="008D7F1D" w:rsidP="00AD5551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несоблюдение  гражданами, пользующимися муниципальной услугой Учреждения культуры клубного типа, правил поведения в Учреждениях культуры;</w:t>
      </w:r>
    </w:p>
    <w:p w:rsidR="008D7F1D" w:rsidRDefault="008D7F1D" w:rsidP="00AD5551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нахождение получателя муниципальной услуги в алкогольном, токсическом или наркотическом опьянении;</w:t>
      </w:r>
    </w:p>
    <w:p w:rsidR="008D7F1D" w:rsidRDefault="008D7F1D" w:rsidP="00AD5551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отсутствие билета, дающего право на получение муниципальной услуги;</w:t>
      </w:r>
    </w:p>
    <w:p w:rsidR="008D7F1D" w:rsidRDefault="008D7F1D" w:rsidP="00AD5551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если посетитель проносит с собой на мероприятие алкогольные напитки, оружие, огнеопасные, взрывчатые, пахучие вещества, колющие и режущие предметы, крупногабаритные свертки и сумки, стеклянную посуду и иные предметы, создающие угрозу жизни и безопасности получателей муниципальной услуги.  </w:t>
      </w:r>
    </w:p>
    <w:p w:rsidR="008D7F1D" w:rsidRDefault="008D7F1D" w:rsidP="00AD5551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Отказ в предоставлении доступа к муниципальной услуге по иным основаниям не допускается. </w:t>
      </w:r>
    </w:p>
    <w:p w:rsidR="008D7F1D" w:rsidRDefault="008D7F1D" w:rsidP="00AD5551">
      <w:pPr>
        <w:pStyle w:val="ConsPlusNormal"/>
        <w:widowControl/>
        <w:tabs>
          <w:tab w:val="left" w:pos="0"/>
        </w:tabs>
        <w:ind w:right="98"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D7F1D" w:rsidRDefault="008D7F1D" w:rsidP="00AD5551">
      <w:pPr>
        <w:pStyle w:val="ConsPlusNormal"/>
        <w:widowControl/>
        <w:tabs>
          <w:tab w:val="left" w:pos="0"/>
        </w:tabs>
        <w:ind w:right="98"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Раздел 3. Административные процедуры</w:t>
      </w:r>
    </w:p>
    <w:p w:rsidR="008D7F1D" w:rsidRDefault="008D7F1D" w:rsidP="00AD5551">
      <w:pPr>
        <w:pStyle w:val="ConsPlusNormal"/>
        <w:widowControl/>
        <w:tabs>
          <w:tab w:val="left" w:pos="0"/>
        </w:tabs>
        <w:ind w:right="98"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D7F1D" w:rsidRDefault="008D7F1D" w:rsidP="00AD5551">
      <w:pPr>
        <w:pStyle w:val="ConsPlusNormal"/>
        <w:widowControl/>
        <w:tabs>
          <w:tab w:val="left" w:pos="1080"/>
        </w:tabs>
        <w:ind w:right="9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Подраздел 1. Описание последовательности действий при предоставлении муниципальной услуги.</w:t>
      </w:r>
    </w:p>
    <w:p w:rsidR="008D7F1D" w:rsidRDefault="008D7F1D" w:rsidP="00AD5551">
      <w:pPr>
        <w:pStyle w:val="ConsPlusNormal"/>
        <w:widowControl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8D7F1D" w:rsidRDefault="008D7F1D" w:rsidP="00AD5551">
      <w:pPr>
        <w:pStyle w:val="ConsPlusNormal"/>
        <w:widowControl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22. Порядок получения доступа к муниципальной услуге.</w:t>
      </w:r>
    </w:p>
    <w:p w:rsidR="008D7F1D" w:rsidRDefault="008D7F1D" w:rsidP="00AD5551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Каждый гражданин независимо от пола, возраста, национальности, имущественного и должностного положения, места жительства, отношения к религии, убеждений, принадлежности к общественным объединениям, а также других обстоятельств имеет право на участие в культурной жизни, посещение мероприятий, организуемых Учреждением культуры клубного типа, доступ к культурным благам и культурным ценностям. </w:t>
      </w:r>
    </w:p>
    <w:p w:rsidR="008D7F1D" w:rsidRPr="0019349C" w:rsidRDefault="008D7F1D" w:rsidP="00AD5551">
      <w:pPr>
        <w:pStyle w:val="ConsPlusNormal"/>
        <w:widowControl/>
        <w:ind w:firstLine="708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Муниципальная услуга по предоставлению культурно-досуговых услуг оказывается  населению бесплатно (приложение 2). В соответствии с Уставом Учреждения культуры клубного типа вправе оказывать платные услуги (приложение 3). Цены (тарифы) на оплату муниципальных услуг утверждены постановлением Главы Администрации Старошайговского муниципального района             </w:t>
      </w:r>
      <w:r w:rsidRPr="0019349C">
        <w:rPr>
          <w:rFonts w:ascii="Times New Roman" w:hAnsi="Times New Roman" w:cs="Times New Roman"/>
          <w:i/>
          <w:iCs/>
          <w:sz w:val="28"/>
          <w:szCs w:val="28"/>
        </w:rPr>
        <w:t>…          от 05.12.2008 г. № 2054 «Об утверждении предельных тарифов на платные услуги, предоставляемые муниципальными учреждениями культуры городского округа Саранск», постановлением Главы Администрации городского округа Саранск от 13.11.2009 г. № 2648  «О внесении изменений в постановление Главы Администрации городского округа Саранск от 05 декабря 2008 года № 2054»</w:t>
      </w:r>
    </w:p>
    <w:p w:rsidR="008D7F1D" w:rsidRDefault="008D7F1D" w:rsidP="00AD5551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получения муниципальной услуги получатель должен лично явиться  на место проведения мероприятия, в течение времени, указанного в рекламной информации.</w:t>
      </w:r>
    </w:p>
    <w:p w:rsidR="008D7F1D" w:rsidRDefault="008D7F1D" w:rsidP="00AD5551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получения муниципальной услуги необходимо посетить культурно-досуговое мероприятие  и произвести следующие действия:</w:t>
      </w:r>
    </w:p>
    <w:p w:rsidR="008D7F1D" w:rsidRDefault="008D7F1D" w:rsidP="00AD5551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случае если вход на культурно-досуговое (массовое) мероприятие бесплатный, - явиться в Учреждение культуры клубного типа, оказывающее муниципальную услугу, в назначенное время на мероприятие в соответствии с планом работы Учреждения культуры клубного типа и информацией, размещенной на официальном сайте Администрации Старошайговского муниципального района, афиш;</w:t>
      </w:r>
    </w:p>
    <w:p w:rsidR="008D7F1D" w:rsidRDefault="008D7F1D" w:rsidP="00AD5551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случае если вход на культурно-досуговое (массовое) мероприятие платный, - приобрести билет на посещение культурно-досугового  мероприятия в кассе Учреждения культуры клубного типа, предоставляющего муниципальную услугу, или иным доступным способом. В билете должны быть указаны: цена, дата и время посещения, ряд и место (при наличии нумерации кресел), при входе на место проведения платного культурно–досугового (массового) мероприятия посетитель должен предъявить билет сотруднику, отвечающему за допуск на мероприятие. </w:t>
      </w:r>
    </w:p>
    <w:p w:rsidR="008D7F1D" w:rsidRDefault="008D7F1D" w:rsidP="00AD555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23. Информирование получателя по процедуре предоставления муниципальной услуги на платной основе производится в Учреждении культуры клубного типа при личном обращении получателя муниципальной услуги.</w:t>
      </w:r>
    </w:p>
    <w:p w:rsidR="008D7F1D" w:rsidRDefault="008D7F1D" w:rsidP="00AD555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Предоставление муниципальной услуги по обращению получателя включает:</w:t>
      </w:r>
    </w:p>
    <w:p w:rsidR="008D7F1D" w:rsidRDefault="008D7F1D" w:rsidP="00AD555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Прием заявления (в письменной или устной форме) о предоставлении муниципальной услуги.</w:t>
      </w:r>
    </w:p>
    <w:p w:rsidR="008D7F1D" w:rsidRDefault="008D7F1D" w:rsidP="00AD555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подготовке к предоставлению муниципальной услуги Учреждения культуры клубного типа с получателем муниципальной услуги согласовываются следующие условия:</w:t>
      </w:r>
    </w:p>
    <w:p w:rsidR="008D7F1D" w:rsidRDefault="008D7F1D" w:rsidP="00AD555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форма проведения мероприятия;</w:t>
      </w:r>
    </w:p>
    <w:p w:rsidR="008D7F1D" w:rsidRDefault="008D7F1D" w:rsidP="00AD555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тематика мероприятия;</w:t>
      </w:r>
    </w:p>
    <w:p w:rsidR="008D7F1D" w:rsidRDefault="008D7F1D" w:rsidP="00AD555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Административный регламент;</w:t>
      </w:r>
    </w:p>
    <w:p w:rsidR="008D7F1D" w:rsidRDefault="008D7F1D" w:rsidP="00AD555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программа;</w:t>
      </w:r>
    </w:p>
    <w:p w:rsidR="008D7F1D" w:rsidRDefault="008D7F1D" w:rsidP="00AD555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дата и время проведения мероприятия;</w:t>
      </w:r>
    </w:p>
    <w:p w:rsidR="008D7F1D" w:rsidRDefault="008D7F1D" w:rsidP="00AD555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репертуар;</w:t>
      </w:r>
    </w:p>
    <w:p w:rsidR="008D7F1D" w:rsidRDefault="008D7F1D" w:rsidP="00AD555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оформление договора.</w:t>
      </w:r>
    </w:p>
    <w:p w:rsidR="008D7F1D" w:rsidRDefault="008D7F1D" w:rsidP="00AD555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Результатом предоставления муниципальной услуги является проведение общегородских массовых, культурно - досуговых мероприятий с участием профессиональных и самодеятельных творческих коллективов, солистов, мастеров культуры и искусства.</w:t>
      </w:r>
    </w:p>
    <w:p w:rsidR="008D7F1D" w:rsidRDefault="008D7F1D" w:rsidP="00AD5551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желании получатель муниципальной услуги может оставить свои предложения, пожелания, замечания в Книге отзывов и предложений работы Учреждения культуры клубного типа, который находится у директора Учреждения культуры.</w:t>
      </w:r>
    </w:p>
    <w:p w:rsidR="008D7F1D" w:rsidRDefault="008D7F1D" w:rsidP="00AD5551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Учреждения культуры клубного типа, предоставляющие муниципальную услугу, должны обеспечить соответствие основных пунктов заявленной программы мероприятия его фактическому содержанию.</w:t>
      </w:r>
    </w:p>
    <w:p w:rsidR="008D7F1D" w:rsidRDefault="008D7F1D" w:rsidP="00AD5551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Учреждения культуры клубного типа, предоставляющие муниципальную услугу, должны не менее чем за неделю до проведения мероприятия с массовым пребыванием людей уведомить об этом органы внутренних дел.</w:t>
      </w:r>
    </w:p>
    <w:p w:rsidR="008D7F1D" w:rsidRDefault="008D7F1D" w:rsidP="00AD5551">
      <w:pPr>
        <w:pStyle w:val="ConsPlusNormal"/>
        <w:widowControl/>
        <w:tabs>
          <w:tab w:val="left" w:pos="1080"/>
        </w:tabs>
        <w:ind w:right="98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8D7F1D" w:rsidRDefault="008D7F1D" w:rsidP="00AD555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Подраздел 2. Порядок и формы контроля за</w:t>
      </w:r>
    </w:p>
    <w:p w:rsidR="008D7F1D" w:rsidRDefault="008D7F1D" w:rsidP="00AD555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предоставлением муниципальной услуги</w:t>
      </w:r>
    </w:p>
    <w:p w:rsidR="008D7F1D" w:rsidRDefault="008D7F1D" w:rsidP="00AD5551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D7F1D" w:rsidRDefault="008D7F1D" w:rsidP="00AD555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24. Контроль за полнотой и качеством предоставления муниципальной услуги включает в себя проведение проверок, выявление и устранение нарушений прав получателей муниципальной услуги. </w:t>
      </w:r>
    </w:p>
    <w:p w:rsidR="008D7F1D" w:rsidRDefault="008D7F1D" w:rsidP="00AD555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Мероприятия по контролю за предоставлением муниципальной услуги проводятся в форме плановых и внеплановыхпроверок.</w:t>
      </w:r>
    </w:p>
    <w:p w:rsidR="008D7F1D" w:rsidRDefault="008D7F1D" w:rsidP="00AD5551">
      <w:pPr>
        <w:tabs>
          <w:tab w:val="left" w:pos="540"/>
          <w:tab w:val="num" w:pos="1560"/>
          <w:tab w:val="num" w:pos="1800"/>
        </w:tabs>
        <w:suppressAutoHyphens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Плановые проверки проводятся в соответствии с планом основных мероприятий  Управления культуры на текущий год.</w:t>
      </w:r>
    </w:p>
    <w:p w:rsidR="008D7F1D" w:rsidRDefault="008D7F1D" w:rsidP="00AD5551">
      <w:pPr>
        <w:tabs>
          <w:tab w:val="left" w:pos="540"/>
          <w:tab w:val="num" w:pos="1560"/>
          <w:tab w:val="num" w:pos="1800"/>
        </w:tabs>
        <w:suppressAutoHyphens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Внеплановые проверки проводятся в случае поступления в Управление культуры заявлений  с жалобами на нарушение  прав и законных интересов получателей муниципальной услуги, а также для проверки исполнения предписаний об устранении выявленных нарушений.</w:t>
      </w:r>
    </w:p>
    <w:p w:rsidR="008D7F1D" w:rsidRDefault="008D7F1D" w:rsidP="00AD5551">
      <w:pPr>
        <w:tabs>
          <w:tab w:val="left" w:pos="540"/>
          <w:tab w:val="num" w:pos="1560"/>
          <w:tab w:val="num" w:pos="1800"/>
        </w:tabs>
        <w:suppressAutoHyphens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Контроль за предоставлением муниципальной услуги осуществляется должностным лицом Управления культуры, курирующим вопросы клубной работы  и театрально-зрелищных мероприятий.</w:t>
      </w:r>
    </w:p>
    <w:p w:rsidR="008D7F1D" w:rsidRDefault="008D7F1D" w:rsidP="00AD5551">
      <w:pPr>
        <w:tabs>
          <w:tab w:val="left" w:pos="540"/>
        </w:tabs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Контроль осуществляется на основании  приказа  начальника Управления культуры.</w:t>
      </w:r>
    </w:p>
    <w:p w:rsidR="008D7F1D" w:rsidRDefault="008D7F1D" w:rsidP="00AD5551">
      <w:pPr>
        <w:pStyle w:val="ConsPlusNormal"/>
        <w:widowControl/>
        <w:tabs>
          <w:tab w:val="left" w:pos="1080"/>
        </w:tabs>
        <w:ind w:right="9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Результаты проверки доводятся до Учреждений культуры при необходимости в письменной форме. </w:t>
      </w:r>
    </w:p>
    <w:p w:rsidR="008D7F1D" w:rsidRDefault="008D7F1D" w:rsidP="00AD5551">
      <w:pPr>
        <w:tabs>
          <w:tab w:val="left" w:pos="540"/>
          <w:tab w:val="num" w:pos="1560"/>
          <w:tab w:val="num" w:pos="1800"/>
        </w:tabs>
        <w:suppressAutoHyphens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Должностные лица, по вине которых допущены нарушения положений настоящего Административного регламента, несут дисциплинарную и иную ответственность в соответствии с действующим законодательством</w:t>
      </w:r>
    </w:p>
    <w:p w:rsidR="008D7F1D" w:rsidRDefault="008D7F1D" w:rsidP="00AD555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8D7F1D" w:rsidRDefault="008D7F1D" w:rsidP="00AD555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Подраздел 3. Порядок обжалования действия (бездействия) и решений должностного лица в ходе предоставления муниципальных услуг</w:t>
      </w:r>
    </w:p>
    <w:p w:rsidR="008D7F1D" w:rsidRDefault="008D7F1D" w:rsidP="00AD555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D7F1D" w:rsidRDefault="008D7F1D" w:rsidP="00AD555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25. Получатели муниципальной услуги имеют право на обжалование действий или бездействия и решений, осуществляемых (принятых) в ходе предоставления муниципальных услуг в досудебном и судебном порядке.</w:t>
      </w:r>
    </w:p>
    <w:p w:rsidR="008D7F1D" w:rsidRDefault="008D7F1D" w:rsidP="00AD555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26. Получатели муниципальной услуги имеют право обратиться с жалобой устно или направить письменную жалобу на имя директора Учреждения культуры клубного типа или начальника Управления культуры. </w:t>
      </w:r>
    </w:p>
    <w:p w:rsidR="008D7F1D" w:rsidRDefault="008D7F1D" w:rsidP="00AD555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Информация о нарушении должностным лицом положений Административного регламента направляется по адресу: : 431540, с.СтароеШайгово, Комсомольский переулок, д. 13, Адрес электронной почты:</w:t>
      </w:r>
      <w:r>
        <w:rPr>
          <w:lang w:val="en-US"/>
        </w:rPr>
        <w:t>rdk</w:t>
      </w:r>
      <w:r w:rsidRPr="00412434">
        <w:t>-</w:t>
      </w:r>
      <w:r>
        <w:rPr>
          <w:lang w:val="en-US"/>
        </w:rPr>
        <w:t>shaigovo</w:t>
      </w:r>
      <w:r w:rsidRPr="00412434">
        <w:t>@</w:t>
      </w:r>
      <w:r>
        <w:rPr>
          <w:lang w:val="en-US"/>
        </w:rPr>
        <w:t>mail</w:t>
      </w:r>
      <w:r w:rsidRPr="00412434">
        <w:t>.</w:t>
      </w:r>
      <w:bookmarkStart w:id="0" w:name="_GoBack"/>
      <w:bookmarkEnd w:id="0"/>
      <w:r>
        <w:rPr>
          <w:lang w:val="en-US"/>
        </w:rPr>
        <w:t>ru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D7F1D" w:rsidRDefault="008D7F1D" w:rsidP="00DE1F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Телефон:.8(83432) 2-21-73,факс:8(83432)2-21-73</w:t>
      </w:r>
    </w:p>
    <w:p w:rsidR="008D7F1D" w:rsidRDefault="008D7F1D" w:rsidP="00AD555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График работы: понедельник – пятница с 8.30 до 16.30, обеденный перерыв с 13.00 до 14.00, выходные дни – суббота, воскресение.</w:t>
      </w:r>
    </w:p>
    <w:p w:rsidR="008D7F1D" w:rsidRDefault="008D7F1D" w:rsidP="00AD555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График работы Учреждений культуры клубного типа: понедельник –пятница с 8.30 до 16.30, перерыв на обед с 13.00. до 14.00., выходные дни – суббота, воскресенье.</w:t>
      </w:r>
    </w:p>
    <w:p w:rsidR="008D7F1D" w:rsidRDefault="008D7F1D" w:rsidP="00AD555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trike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обращения об обжаловании действий (бездействий) и решений, осуществляемых (принятых) в ходе предоставления муниципальных услуг подлежат обязательной регистрации в течении 3 дней с момента поступления.</w:t>
      </w:r>
    </w:p>
    <w:p w:rsidR="008D7F1D" w:rsidRDefault="008D7F1D" w:rsidP="00AD555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27. При обращении получателей муниципальной услуги в письменной форме срок рассмотрения жалобы не должен превышать 30 дней с момента регистрации обращения.</w:t>
      </w:r>
    </w:p>
    <w:p w:rsidR="008D7F1D" w:rsidRDefault="008D7F1D" w:rsidP="00AD555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исключительных случаях, срок рассмотрения жалобы может быть продлен директором Учреждения культуры клубного типа, О продлении срока рассмотрения жалобы получатель муниципальной услуги уведомляется письменно с указанием причин продления.</w:t>
      </w:r>
    </w:p>
    <w:p w:rsidR="008D7F1D" w:rsidRDefault="008D7F1D" w:rsidP="00AD555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28. Письменная жалоба должна содержать:</w:t>
      </w:r>
    </w:p>
    <w:p w:rsidR="008D7F1D" w:rsidRDefault="008D7F1D" w:rsidP="00AD555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фамилию, имя, отчество получателя муниципальной услуги, которым подается жалоба, почтовый адрес;</w:t>
      </w:r>
    </w:p>
    <w:p w:rsidR="008D7F1D" w:rsidRDefault="008D7F1D" w:rsidP="00AD555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должность, фамилию, имя и отчество сотрудника (при наличии информации), решение, действие (бездействие) которого обжалуется;</w:t>
      </w:r>
    </w:p>
    <w:p w:rsidR="008D7F1D" w:rsidRDefault="008D7F1D" w:rsidP="00AD555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суть обжалуемого действия (бездействия), решения.</w:t>
      </w:r>
    </w:p>
    <w:p w:rsidR="008D7F1D" w:rsidRDefault="008D7F1D" w:rsidP="00AD555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Дополнительно могут быть указаны:</w:t>
      </w:r>
    </w:p>
    <w:p w:rsidR="008D7F1D" w:rsidRDefault="008D7F1D" w:rsidP="00AD555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причины несогласия с обжалуемым действием (бездействием), решением;</w:t>
      </w:r>
    </w:p>
    <w:p w:rsidR="008D7F1D" w:rsidRDefault="008D7F1D" w:rsidP="00AD555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обстоятельства, на основании которых получатель муниципальной услуги считает, что нарушены его права, свободы и законные интересы, созданы препятствия к их реализации либо незаконно возложена какая-либо обязанность;</w:t>
      </w:r>
    </w:p>
    <w:p w:rsidR="008D7F1D" w:rsidRDefault="008D7F1D" w:rsidP="00AD555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иные сведения, которые получатель муниципальной услуги считает необходимым сообщить.</w:t>
      </w:r>
    </w:p>
    <w:p w:rsidR="008D7F1D" w:rsidRDefault="008D7F1D" w:rsidP="00AD555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жалобе могут быть приложены копии документов, подтверждающих изложенные в жалобе доводы.</w:t>
      </w:r>
    </w:p>
    <w:p w:rsidR="008D7F1D" w:rsidRDefault="008D7F1D" w:rsidP="00AD555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Жалоба подписывается подавшим ее получателем муниципальной услуги.</w:t>
      </w:r>
    </w:p>
    <w:p w:rsidR="008D7F1D" w:rsidRDefault="008D7F1D" w:rsidP="00AD555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29. По результатам рассмотрения жалобы директором Учреждения культуры клубного типа, либо начальником Управления культуры принимается решение об удовлетворении (признание неправомерным действий (бездействия), решений), либо об отказе в удовлетворении жалобы.</w:t>
      </w:r>
    </w:p>
    <w:p w:rsidR="008D7F1D" w:rsidRDefault="008D7F1D" w:rsidP="00AD555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Получателю муниципальной услуги направляется письменный ответ, содержащий результаты рассмотрения жалобы в течение 30 дней с момента регистрации заявления.</w:t>
      </w:r>
    </w:p>
    <w:p w:rsidR="008D7F1D" w:rsidRDefault="008D7F1D" w:rsidP="00AD555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30. Жалобы получателей муниципальной услуги не рассматривается в следующих случаях:</w:t>
      </w:r>
    </w:p>
    <w:p w:rsidR="008D7F1D" w:rsidRDefault="008D7F1D" w:rsidP="00AD555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отсутствия сведений о получателе муниципальной услуги, обратившемся с жалобой (фамилии, имени, отчестве), почтового адреса по которому должен быть отправлен ответ;</w:t>
      </w:r>
    </w:p>
    <w:p w:rsidR="008D7F1D" w:rsidRDefault="008D7F1D" w:rsidP="00AD555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получении жалобы, в которой содержатся нецензурные либо оскорбительные выражения, угрозы жизни, здоровью и имуществу должностного лица, а также членов его семьи сообщить гражданину, направившему обращение, о недопустимости злоупотребления правом;</w:t>
      </w:r>
    </w:p>
    <w:p w:rsidR="008D7F1D" w:rsidRDefault="008D7F1D" w:rsidP="00AD555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текст жалобы не поддается прочтению, ответ на нее не дается, и она не подлежит рассмотрению, о чем сообщается получателю муниципальной услуги, а если фамилия и почтовый адрес получателя поддаются прочтению, ему направляется письменное сообщение в течение семи дней со дня регистрации обращения;</w:t>
      </w:r>
    </w:p>
    <w:p w:rsidR="008D7F1D" w:rsidRDefault="008D7F1D" w:rsidP="00AD555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в жалобе содержится вопрос, на который получателю муниципальной услуги многократно давались письменные ответы по существу в связи с ранее направляемыми жалобами, и при этом в ней не приводятся новые доводы или обстоятельства.</w:t>
      </w:r>
    </w:p>
    <w:p w:rsidR="008D7F1D" w:rsidRDefault="008D7F1D" w:rsidP="00AD555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Письменный ответ с указанием причин отказа в рассмотрении жалобы получателей муниципальной услуги направляется в течение 30 дней с момента ее регистрации.</w:t>
      </w:r>
    </w:p>
    <w:p w:rsidR="008D7F1D" w:rsidRDefault="008D7F1D" w:rsidP="00AD555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Жалобы получателей муниципальной услуги считаются разрешенными, если рассмотрены все поставленные в них вопросы, приняты необходимые меры и даны письменные ответы по существу всех поставленных в них вопросов.</w:t>
      </w:r>
    </w:p>
    <w:p w:rsidR="008D7F1D" w:rsidRDefault="008D7F1D" w:rsidP="00AD555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Получатели муниципальной услуги вправе обжаловать действия (бездействия) и решения осуществляемые (принятые) в ходе предоставления муниципальной услуги в суде общей юрисдикциив течение трех месяцев со дня, когда стало известно о нарушении их прав и свобод в порядке, предусмотренном законодательством Российской Федерации.</w:t>
      </w:r>
    </w:p>
    <w:p w:rsidR="008D7F1D" w:rsidRDefault="008D7F1D" w:rsidP="00A824DA">
      <w:pPr>
        <w:pStyle w:val="10"/>
        <w:jc w:val="right"/>
        <w:rPr>
          <w:rFonts w:ascii="Times New Roman" w:hAnsi="Times New Roman" w:cs="Times New Roman"/>
          <w:sz w:val="20"/>
          <w:szCs w:val="20"/>
        </w:rPr>
      </w:pPr>
    </w:p>
    <w:p w:rsidR="008D7F1D" w:rsidRDefault="008D7F1D" w:rsidP="00A824DA">
      <w:pPr>
        <w:pStyle w:val="10"/>
        <w:jc w:val="right"/>
        <w:rPr>
          <w:rFonts w:ascii="Times New Roman" w:hAnsi="Times New Roman" w:cs="Times New Roman"/>
          <w:sz w:val="20"/>
          <w:szCs w:val="20"/>
        </w:rPr>
      </w:pPr>
    </w:p>
    <w:p w:rsidR="008D7F1D" w:rsidRDefault="008D7F1D" w:rsidP="00A824DA">
      <w:pPr>
        <w:pStyle w:val="10"/>
        <w:jc w:val="right"/>
        <w:rPr>
          <w:rFonts w:ascii="Times New Roman" w:hAnsi="Times New Roman" w:cs="Times New Roman"/>
          <w:sz w:val="20"/>
          <w:szCs w:val="20"/>
        </w:rPr>
      </w:pPr>
    </w:p>
    <w:p w:rsidR="008D7F1D" w:rsidRDefault="008D7F1D" w:rsidP="00A824DA">
      <w:pPr>
        <w:pStyle w:val="10"/>
        <w:jc w:val="right"/>
        <w:rPr>
          <w:rFonts w:ascii="Times New Roman" w:hAnsi="Times New Roman" w:cs="Times New Roman"/>
          <w:sz w:val="20"/>
          <w:szCs w:val="20"/>
        </w:rPr>
      </w:pPr>
    </w:p>
    <w:p w:rsidR="008D7F1D" w:rsidRDefault="008D7F1D" w:rsidP="00A824DA">
      <w:pPr>
        <w:pStyle w:val="10"/>
        <w:jc w:val="right"/>
        <w:rPr>
          <w:rFonts w:ascii="Times New Roman" w:hAnsi="Times New Roman" w:cs="Times New Roman"/>
          <w:sz w:val="20"/>
          <w:szCs w:val="20"/>
        </w:rPr>
      </w:pPr>
    </w:p>
    <w:p w:rsidR="008D7F1D" w:rsidRDefault="008D7F1D" w:rsidP="00644C5D">
      <w:pPr>
        <w:spacing w:after="0"/>
        <w:ind w:left="3960"/>
        <w:rPr>
          <w:rFonts w:ascii="Times New Roman" w:hAnsi="Times New Roman" w:cs="Times New Roman"/>
          <w:sz w:val="28"/>
          <w:szCs w:val="28"/>
        </w:rPr>
      </w:pPr>
    </w:p>
    <w:p w:rsidR="008D7F1D" w:rsidRPr="00644C5D" w:rsidRDefault="008D7F1D" w:rsidP="00644C5D">
      <w:pPr>
        <w:spacing w:after="0"/>
        <w:ind w:left="3960"/>
        <w:jc w:val="right"/>
        <w:rPr>
          <w:rFonts w:ascii="Times New Roman" w:hAnsi="Times New Roman" w:cs="Times New Roman"/>
          <w:sz w:val="24"/>
          <w:szCs w:val="24"/>
        </w:rPr>
      </w:pPr>
      <w:r w:rsidRPr="00644C5D">
        <w:rPr>
          <w:rFonts w:ascii="Times New Roman" w:hAnsi="Times New Roman" w:cs="Times New Roman"/>
          <w:sz w:val="24"/>
          <w:szCs w:val="24"/>
        </w:rPr>
        <w:t>Приложение 1</w:t>
      </w:r>
    </w:p>
    <w:p w:rsidR="008D7F1D" w:rsidRPr="00644C5D" w:rsidRDefault="008D7F1D" w:rsidP="00644C5D">
      <w:pPr>
        <w:spacing w:after="0"/>
        <w:ind w:left="3960"/>
        <w:jc w:val="right"/>
        <w:rPr>
          <w:rFonts w:ascii="Times New Roman" w:hAnsi="Times New Roman" w:cs="Times New Roman"/>
          <w:sz w:val="24"/>
          <w:szCs w:val="24"/>
        </w:rPr>
      </w:pPr>
      <w:r w:rsidRPr="00644C5D">
        <w:rPr>
          <w:rFonts w:ascii="Times New Roman" w:hAnsi="Times New Roman" w:cs="Times New Roman"/>
          <w:sz w:val="24"/>
          <w:szCs w:val="24"/>
        </w:rPr>
        <w:t>к Административному регламенту</w:t>
      </w:r>
    </w:p>
    <w:p w:rsidR="008D7F1D" w:rsidRPr="00644C5D" w:rsidRDefault="008D7F1D" w:rsidP="00644C5D">
      <w:pPr>
        <w:spacing w:after="0"/>
        <w:ind w:left="3960"/>
        <w:jc w:val="right"/>
        <w:rPr>
          <w:rFonts w:ascii="Times New Roman" w:hAnsi="Times New Roman" w:cs="Times New Roman"/>
          <w:sz w:val="24"/>
          <w:szCs w:val="24"/>
        </w:rPr>
      </w:pPr>
      <w:r w:rsidRPr="00644C5D">
        <w:rPr>
          <w:rFonts w:ascii="Times New Roman" w:hAnsi="Times New Roman" w:cs="Times New Roman"/>
          <w:sz w:val="24"/>
          <w:szCs w:val="24"/>
        </w:rPr>
        <w:t>Администрации Старошайговского муниципального района</w:t>
      </w:r>
    </w:p>
    <w:p w:rsidR="008D7F1D" w:rsidRPr="00644C5D" w:rsidRDefault="008D7F1D" w:rsidP="00644C5D">
      <w:pPr>
        <w:spacing w:after="0"/>
        <w:ind w:left="3960"/>
        <w:jc w:val="right"/>
        <w:rPr>
          <w:rFonts w:ascii="Times New Roman" w:hAnsi="Times New Roman" w:cs="Times New Roman"/>
          <w:sz w:val="24"/>
          <w:szCs w:val="24"/>
        </w:rPr>
      </w:pPr>
      <w:r w:rsidRPr="00644C5D">
        <w:rPr>
          <w:rFonts w:ascii="Times New Roman" w:hAnsi="Times New Roman" w:cs="Times New Roman"/>
          <w:sz w:val="24"/>
          <w:szCs w:val="24"/>
        </w:rPr>
        <w:t>«Предоставлению культурно-досуговых услуг»</w:t>
      </w:r>
    </w:p>
    <w:p w:rsidR="008D7F1D" w:rsidRPr="00644C5D" w:rsidRDefault="008D7F1D" w:rsidP="00644C5D">
      <w:pPr>
        <w:spacing w:after="0"/>
        <w:ind w:left="3960"/>
        <w:jc w:val="right"/>
        <w:rPr>
          <w:rFonts w:ascii="Times New Roman" w:hAnsi="Times New Roman" w:cs="Times New Roman"/>
          <w:sz w:val="24"/>
          <w:szCs w:val="24"/>
        </w:rPr>
      </w:pPr>
      <w:r w:rsidRPr="00644C5D">
        <w:rPr>
          <w:rFonts w:ascii="Times New Roman" w:hAnsi="Times New Roman" w:cs="Times New Roman"/>
          <w:sz w:val="24"/>
          <w:szCs w:val="24"/>
        </w:rPr>
        <w:t xml:space="preserve">от                  2011 г. № </w:t>
      </w:r>
    </w:p>
    <w:p w:rsidR="008D7F1D" w:rsidRDefault="008D7F1D" w:rsidP="00644C5D">
      <w:pPr>
        <w:spacing w:after="0"/>
        <w:ind w:left="3960"/>
        <w:rPr>
          <w:rFonts w:ascii="Times New Roman" w:hAnsi="Times New Roman" w:cs="Times New Roman"/>
          <w:sz w:val="28"/>
          <w:szCs w:val="28"/>
        </w:rPr>
      </w:pPr>
    </w:p>
    <w:p w:rsidR="008D7F1D" w:rsidRDefault="008D7F1D" w:rsidP="00644C5D">
      <w:pPr>
        <w:spacing w:after="0"/>
        <w:ind w:left="3960"/>
        <w:rPr>
          <w:rFonts w:ascii="Times New Roman" w:hAnsi="Times New Roman" w:cs="Times New Roman"/>
          <w:sz w:val="28"/>
          <w:szCs w:val="28"/>
        </w:rPr>
      </w:pPr>
    </w:p>
    <w:p w:rsidR="008D7F1D" w:rsidRDefault="008D7F1D" w:rsidP="00644C5D">
      <w:pPr>
        <w:spacing w:after="0"/>
        <w:ind w:left="3960"/>
        <w:rPr>
          <w:rFonts w:ascii="Times New Roman" w:hAnsi="Times New Roman" w:cs="Times New Roman"/>
          <w:b/>
          <w:bCs/>
          <w:sz w:val="28"/>
          <w:szCs w:val="28"/>
        </w:rPr>
      </w:pPr>
    </w:p>
    <w:p w:rsidR="008D7F1D" w:rsidRDefault="008D7F1D" w:rsidP="00A824DA">
      <w:pPr>
        <w:pStyle w:val="1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D7F1D" w:rsidRDefault="008D7F1D" w:rsidP="00A824DA">
      <w:pPr>
        <w:pStyle w:val="1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D7F1D" w:rsidRDefault="008D7F1D" w:rsidP="00A824DA">
      <w:pPr>
        <w:pStyle w:val="1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ИНФОРМАЦИЯ</w:t>
      </w:r>
    </w:p>
    <w:p w:rsidR="008D7F1D" w:rsidRDefault="008D7F1D" w:rsidP="00A824DA">
      <w:pPr>
        <w:pStyle w:val="10"/>
        <w:jc w:val="center"/>
        <w:rPr>
          <w:rFonts w:ascii="Times New Roman" w:hAnsi="Times New Roman" w:cs="Times New Roman"/>
          <w:sz w:val="28"/>
          <w:szCs w:val="28"/>
        </w:rPr>
      </w:pPr>
      <w:r w:rsidRPr="00107FDA">
        <w:rPr>
          <w:rFonts w:ascii="Times New Roman" w:hAnsi="Times New Roman" w:cs="Times New Roman"/>
          <w:sz w:val="28"/>
          <w:szCs w:val="28"/>
        </w:rPr>
        <w:t xml:space="preserve">О месте нахождения, номерах телефонов для справок, адресах электронной почты и руководителях администрации </w:t>
      </w:r>
      <w:r>
        <w:rPr>
          <w:rFonts w:ascii="Times New Roman" w:hAnsi="Times New Roman" w:cs="Times New Roman"/>
          <w:sz w:val="28"/>
          <w:szCs w:val="28"/>
        </w:rPr>
        <w:t>Старошайго</w:t>
      </w:r>
      <w:r w:rsidRPr="00107FDA">
        <w:rPr>
          <w:rFonts w:ascii="Times New Roman" w:hAnsi="Times New Roman" w:cs="Times New Roman"/>
          <w:sz w:val="28"/>
          <w:szCs w:val="28"/>
        </w:rPr>
        <w:t>вского мун</w:t>
      </w:r>
      <w:r>
        <w:rPr>
          <w:rFonts w:ascii="Times New Roman" w:hAnsi="Times New Roman" w:cs="Times New Roman"/>
          <w:sz w:val="28"/>
          <w:szCs w:val="28"/>
        </w:rPr>
        <w:t>иципального района, муниципального учреждения культуры «Районный Дом культуры» Старошайговского муниципального района Республики Мордовия</w:t>
      </w:r>
    </w:p>
    <w:p w:rsidR="008D7F1D" w:rsidRDefault="008D7F1D" w:rsidP="00A824DA">
      <w:pPr>
        <w:pStyle w:val="10"/>
        <w:jc w:val="center"/>
        <w:rPr>
          <w:rFonts w:ascii="Times New Roman" w:hAnsi="Times New Roman" w:cs="Times New Roman"/>
          <w:sz w:val="28"/>
          <w:szCs w:val="28"/>
        </w:rPr>
      </w:pPr>
    </w:p>
    <w:p w:rsidR="008D7F1D" w:rsidRDefault="008D7F1D" w:rsidP="00A824DA">
      <w:pPr>
        <w:pStyle w:val="10"/>
        <w:jc w:val="center"/>
        <w:rPr>
          <w:rFonts w:ascii="Times New Roman" w:hAnsi="Times New Roman" w:cs="Times New Roman"/>
          <w:sz w:val="28"/>
          <w:szCs w:val="28"/>
        </w:rPr>
      </w:pPr>
    </w:p>
    <w:p w:rsidR="008D7F1D" w:rsidRPr="00107FDA" w:rsidRDefault="008D7F1D" w:rsidP="00A824DA">
      <w:pPr>
        <w:pStyle w:val="1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460"/>
        <w:gridCol w:w="2767"/>
        <w:gridCol w:w="1701"/>
        <w:gridCol w:w="2964"/>
        <w:gridCol w:w="2374"/>
      </w:tblGrid>
      <w:tr w:rsidR="008D7F1D" w:rsidRPr="00BD67D2">
        <w:tc>
          <w:tcPr>
            <w:tcW w:w="460" w:type="dxa"/>
          </w:tcPr>
          <w:p w:rsidR="008D7F1D" w:rsidRPr="00BD67D2" w:rsidRDefault="008D7F1D" w:rsidP="00D5478C">
            <w:pPr>
              <w:pStyle w:val="1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D67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2767" w:type="dxa"/>
          </w:tcPr>
          <w:p w:rsidR="008D7F1D" w:rsidRPr="00BD67D2" w:rsidRDefault="008D7F1D" w:rsidP="00D5478C">
            <w:pPr>
              <w:pStyle w:val="1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D67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учреждения культуры</w:t>
            </w:r>
          </w:p>
        </w:tc>
        <w:tc>
          <w:tcPr>
            <w:tcW w:w="1701" w:type="dxa"/>
          </w:tcPr>
          <w:p w:rsidR="008D7F1D" w:rsidRPr="00BD67D2" w:rsidRDefault="008D7F1D" w:rsidP="00D5478C">
            <w:pPr>
              <w:pStyle w:val="1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D67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Адрес</w:t>
            </w:r>
          </w:p>
        </w:tc>
        <w:tc>
          <w:tcPr>
            <w:tcW w:w="2964" w:type="dxa"/>
            <w:tcBorders>
              <w:right w:val="single" w:sz="4" w:space="0" w:color="auto"/>
            </w:tcBorders>
          </w:tcPr>
          <w:p w:rsidR="008D7F1D" w:rsidRPr="00BD67D2" w:rsidRDefault="008D7F1D" w:rsidP="00D5478C">
            <w:pPr>
              <w:pStyle w:val="1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D67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Телефон,</w:t>
            </w:r>
          </w:p>
          <w:p w:rsidR="008D7F1D" w:rsidRPr="00BD67D2" w:rsidRDefault="008D7F1D" w:rsidP="00D5478C">
            <w:pPr>
              <w:pStyle w:val="1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BD67D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e-mail</w:t>
            </w:r>
          </w:p>
        </w:tc>
        <w:tc>
          <w:tcPr>
            <w:tcW w:w="2374" w:type="dxa"/>
            <w:tcBorders>
              <w:left w:val="single" w:sz="4" w:space="0" w:color="auto"/>
            </w:tcBorders>
          </w:tcPr>
          <w:p w:rsidR="008D7F1D" w:rsidRPr="00BD67D2" w:rsidRDefault="008D7F1D" w:rsidP="00D5478C">
            <w:pPr>
              <w:pStyle w:val="1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D67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Руководитель </w:t>
            </w:r>
          </w:p>
          <w:p w:rsidR="008D7F1D" w:rsidRPr="00BD67D2" w:rsidRDefault="008D7F1D" w:rsidP="00D5478C">
            <w:pPr>
              <w:pStyle w:val="1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D67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(директор)</w:t>
            </w:r>
          </w:p>
        </w:tc>
      </w:tr>
      <w:tr w:rsidR="008D7F1D" w:rsidRPr="00BD67D2">
        <w:trPr>
          <w:trHeight w:val="1433"/>
        </w:trPr>
        <w:tc>
          <w:tcPr>
            <w:tcW w:w="460" w:type="dxa"/>
          </w:tcPr>
          <w:p w:rsidR="008D7F1D" w:rsidRPr="00BD67D2" w:rsidRDefault="008D7F1D" w:rsidP="00D5478C">
            <w:pPr>
              <w:pStyle w:val="1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D67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  <w:p w:rsidR="008D7F1D" w:rsidRPr="00BD67D2" w:rsidRDefault="008D7F1D" w:rsidP="00D5478C">
            <w:pPr>
              <w:pStyle w:val="1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8D7F1D" w:rsidRPr="00BD67D2" w:rsidRDefault="008D7F1D" w:rsidP="00D5478C">
            <w:pPr>
              <w:pStyle w:val="1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8D7F1D" w:rsidRPr="00BD67D2" w:rsidRDefault="008D7F1D" w:rsidP="00D5478C">
            <w:pPr>
              <w:pStyle w:val="1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8D7F1D" w:rsidRPr="00BD67D2" w:rsidRDefault="008D7F1D" w:rsidP="00D5478C">
            <w:pPr>
              <w:pStyle w:val="1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8D7F1D" w:rsidRPr="00BD67D2" w:rsidRDefault="008D7F1D" w:rsidP="00D5478C">
            <w:pPr>
              <w:pStyle w:val="1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767" w:type="dxa"/>
          </w:tcPr>
          <w:p w:rsidR="008D7F1D" w:rsidRPr="00BD67D2" w:rsidRDefault="008D7F1D" w:rsidP="00D5478C">
            <w:pPr>
              <w:pStyle w:val="1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D67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Администрация</w:t>
            </w:r>
          </w:p>
          <w:p w:rsidR="008D7F1D" w:rsidRPr="00BD67D2" w:rsidRDefault="008D7F1D" w:rsidP="00D5478C">
            <w:pPr>
              <w:pStyle w:val="1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D67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Старошайговского</w:t>
            </w:r>
          </w:p>
          <w:p w:rsidR="008D7F1D" w:rsidRPr="00BD67D2" w:rsidRDefault="008D7F1D" w:rsidP="00D5478C">
            <w:pPr>
              <w:pStyle w:val="1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D67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муниципального района</w:t>
            </w:r>
          </w:p>
        </w:tc>
        <w:tc>
          <w:tcPr>
            <w:tcW w:w="1701" w:type="dxa"/>
          </w:tcPr>
          <w:p w:rsidR="008D7F1D" w:rsidRPr="00BD67D2" w:rsidRDefault="008D7F1D" w:rsidP="00D5478C">
            <w:pPr>
              <w:pStyle w:val="1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D67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РМ, с. Старое Шайгово, </w:t>
            </w:r>
          </w:p>
          <w:p w:rsidR="008D7F1D" w:rsidRPr="00BD67D2" w:rsidRDefault="008D7F1D" w:rsidP="00D5478C">
            <w:pPr>
              <w:pStyle w:val="1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D67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ул. Ленина, </w:t>
            </w:r>
          </w:p>
          <w:p w:rsidR="008D7F1D" w:rsidRPr="00BD67D2" w:rsidRDefault="008D7F1D" w:rsidP="00D5478C">
            <w:pPr>
              <w:pStyle w:val="1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D67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д.</w:t>
            </w:r>
          </w:p>
        </w:tc>
        <w:tc>
          <w:tcPr>
            <w:tcW w:w="2964" w:type="dxa"/>
            <w:tcBorders>
              <w:right w:val="single" w:sz="4" w:space="0" w:color="auto"/>
            </w:tcBorders>
          </w:tcPr>
          <w:p w:rsidR="008D7F1D" w:rsidRPr="00BD67D2" w:rsidRDefault="008D7F1D" w:rsidP="00D5478C">
            <w:pPr>
              <w:pStyle w:val="1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D67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8(83432)2-14-22</w:t>
            </w:r>
          </w:p>
          <w:p w:rsidR="008D7F1D" w:rsidRPr="00BD67D2" w:rsidRDefault="008D7F1D" w:rsidP="00D5478C">
            <w:pPr>
              <w:pStyle w:val="1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D67D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www.rm</w:t>
            </w:r>
            <w:r w:rsidRPr="00BD67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  <w:r w:rsidRPr="00BD67D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shaigovo.ru</w:t>
            </w:r>
          </w:p>
        </w:tc>
        <w:tc>
          <w:tcPr>
            <w:tcW w:w="2374" w:type="dxa"/>
            <w:tcBorders>
              <w:left w:val="single" w:sz="4" w:space="0" w:color="auto"/>
            </w:tcBorders>
          </w:tcPr>
          <w:p w:rsidR="008D7F1D" w:rsidRPr="00BD67D2" w:rsidRDefault="008D7F1D" w:rsidP="00D5478C">
            <w:pPr>
              <w:pStyle w:val="1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D67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Глава Администрации</w:t>
            </w:r>
          </w:p>
          <w:p w:rsidR="008D7F1D" w:rsidRPr="00BD67D2" w:rsidRDefault="008D7F1D" w:rsidP="00D5478C">
            <w:pPr>
              <w:pStyle w:val="1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D67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Мухин</w:t>
            </w:r>
          </w:p>
          <w:p w:rsidR="008D7F1D" w:rsidRPr="00BD67D2" w:rsidRDefault="008D7F1D" w:rsidP="00D5478C">
            <w:pPr>
              <w:pStyle w:val="1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D67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Геннадий Александрович</w:t>
            </w:r>
          </w:p>
        </w:tc>
      </w:tr>
      <w:tr w:rsidR="008D7F1D" w:rsidRPr="00BD67D2">
        <w:tc>
          <w:tcPr>
            <w:tcW w:w="460" w:type="dxa"/>
          </w:tcPr>
          <w:p w:rsidR="008D7F1D" w:rsidRPr="00BD67D2" w:rsidRDefault="008D7F1D" w:rsidP="00D5478C">
            <w:pPr>
              <w:pStyle w:val="1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D67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767" w:type="dxa"/>
          </w:tcPr>
          <w:p w:rsidR="008D7F1D" w:rsidRPr="00BD67D2" w:rsidRDefault="008D7F1D" w:rsidP="00D5478C">
            <w:pPr>
              <w:pStyle w:val="1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D67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МУК «РДК»</w:t>
            </w:r>
          </w:p>
        </w:tc>
        <w:tc>
          <w:tcPr>
            <w:tcW w:w="1701" w:type="dxa"/>
          </w:tcPr>
          <w:p w:rsidR="008D7F1D" w:rsidRPr="00BD67D2" w:rsidRDefault="008D7F1D" w:rsidP="00D5478C">
            <w:pPr>
              <w:pStyle w:val="1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D67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РМ, с. Старое Шайгово, Комсомольский переулок, д.13 </w:t>
            </w:r>
          </w:p>
        </w:tc>
        <w:tc>
          <w:tcPr>
            <w:tcW w:w="2964" w:type="dxa"/>
            <w:tcBorders>
              <w:right w:val="single" w:sz="4" w:space="0" w:color="auto"/>
            </w:tcBorders>
          </w:tcPr>
          <w:p w:rsidR="008D7F1D" w:rsidRPr="00BD67D2" w:rsidRDefault="008D7F1D" w:rsidP="00D5478C">
            <w:pPr>
              <w:pStyle w:val="1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D67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8(83432)2-21-73</w:t>
            </w:r>
          </w:p>
          <w:p w:rsidR="008D7F1D" w:rsidRPr="00BD67D2" w:rsidRDefault="008D7F1D" w:rsidP="00D5478C">
            <w:pPr>
              <w:pStyle w:val="1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BD67D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rdk-shaigovo@mail.ru</w:t>
            </w:r>
          </w:p>
        </w:tc>
        <w:tc>
          <w:tcPr>
            <w:tcW w:w="2374" w:type="dxa"/>
            <w:tcBorders>
              <w:left w:val="single" w:sz="4" w:space="0" w:color="auto"/>
            </w:tcBorders>
          </w:tcPr>
          <w:p w:rsidR="008D7F1D" w:rsidRPr="00BD67D2" w:rsidRDefault="008D7F1D" w:rsidP="00D5478C">
            <w:pPr>
              <w:pStyle w:val="1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8D7F1D" w:rsidRPr="00BD67D2" w:rsidRDefault="008D7F1D" w:rsidP="00D5478C">
            <w:pPr>
              <w:pStyle w:val="1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D67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Горшкова </w:t>
            </w:r>
          </w:p>
          <w:p w:rsidR="008D7F1D" w:rsidRPr="00BD67D2" w:rsidRDefault="008D7F1D" w:rsidP="00D5478C">
            <w:pPr>
              <w:pStyle w:val="1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D67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Татьяна Николаевна</w:t>
            </w:r>
          </w:p>
        </w:tc>
      </w:tr>
    </w:tbl>
    <w:p w:rsidR="008D7F1D" w:rsidRDefault="008D7F1D" w:rsidP="00A824DA">
      <w:pPr>
        <w:pStyle w:val="10"/>
        <w:jc w:val="right"/>
        <w:rPr>
          <w:rFonts w:ascii="Times New Roman" w:hAnsi="Times New Roman" w:cs="Times New Roman"/>
          <w:sz w:val="20"/>
          <w:szCs w:val="20"/>
        </w:rPr>
      </w:pPr>
    </w:p>
    <w:p w:rsidR="008D7F1D" w:rsidRDefault="008D7F1D" w:rsidP="00A824DA">
      <w:pPr>
        <w:pStyle w:val="10"/>
        <w:jc w:val="right"/>
        <w:rPr>
          <w:rFonts w:ascii="Times New Roman" w:hAnsi="Times New Roman" w:cs="Times New Roman"/>
          <w:sz w:val="20"/>
          <w:szCs w:val="20"/>
        </w:rPr>
      </w:pPr>
    </w:p>
    <w:p w:rsidR="008D7F1D" w:rsidRDefault="008D7F1D" w:rsidP="00A824DA">
      <w:pPr>
        <w:pStyle w:val="10"/>
        <w:jc w:val="right"/>
        <w:rPr>
          <w:rFonts w:ascii="Times New Roman" w:hAnsi="Times New Roman" w:cs="Times New Roman"/>
          <w:sz w:val="20"/>
          <w:szCs w:val="20"/>
        </w:rPr>
      </w:pPr>
    </w:p>
    <w:p w:rsidR="008D7F1D" w:rsidRDefault="008D7F1D" w:rsidP="00A824DA">
      <w:pPr>
        <w:pStyle w:val="10"/>
        <w:jc w:val="right"/>
        <w:rPr>
          <w:rFonts w:ascii="Times New Roman" w:hAnsi="Times New Roman" w:cs="Times New Roman"/>
          <w:sz w:val="20"/>
          <w:szCs w:val="20"/>
        </w:rPr>
      </w:pPr>
    </w:p>
    <w:p w:rsidR="008D7F1D" w:rsidRDefault="008D7F1D" w:rsidP="00A824DA">
      <w:pPr>
        <w:pStyle w:val="10"/>
        <w:jc w:val="right"/>
        <w:rPr>
          <w:rFonts w:ascii="Times New Roman" w:hAnsi="Times New Roman" w:cs="Times New Roman"/>
          <w:sz w:val="20"/>
          <w:szCs w:val="20"/>
        </w:rPr>
      </w:pPr>
    </w:p>
    <w:p w:rsidR="008D7F1D" w:rsidRDefault="008D7F1D" w:rsidP="00A824DA">
      <w:pPr>
        <w:pStyle w:val="10"/>
        <w:jc w:val="right"/>
        <w:rPr>
          <w:rFonts w:ascii="Times New Roman" w:hAnsi="Times New Roman" w:cs="Times New Roman"/>
          <w:sz w:val="20"/>
          <w:szCs w:val="20"/>
        </w:rPr>
      </w:pPr>
    </w:p>
    <w:p w:rsidR="008D7F1D" w:rsidRDefault="008D7F1D" w:rsidP="0078582A">
      <w:pPr>
        <w:spacing w:after="0"/>
        <w:ind w:left="3960"/>
        <w:rPr>
          <w:rFonts w:ascii="Times New Roman" w:hAnsi="Times New Roman" w:cs="Times New Roman"/>
          <w:sz w:val="28"/>
          <w:szCs w:val="28"/>
        </w:rPr>
      </w:pPr>
    </w:p>
    <w:p w:rsidR="008D7F1D" w:rsidRDefault="008D7F1D" w:rsidP="0078582A">
      <w:pPr>
        <w:spacing w:after="0"/>
        <w:ind w:left="3960"/>
        <w:rPr>
          <w:rFonts w:ascii="Times New Roman" w:hAnsi="Times New Roman" w:cs="Times New Roman"/>
          <w:sz w:val="28"/>
          <w:szCs w:val="28"/>
        </w:rPr>
      </w:pPr>
    </w:p>
    <w:p w:rsidR="008D7F1D" w:rsidRPr="00644C5D" w:rsidRDefault="008D7F1D" w:rsidP="00644C5D">
      <w:pPr>
        <w:spacing w:after="0"/>
        <w:ind w:left="3960"/>
        <w:jc w:val="right"/>
        <w:rPr>
          <w:rFonts w:ascii="Times New Roman" w:hAnsi="Times New Roman" w:cs="Times New Roman"/>
          <w:sz w:val="24"/>
          <w:szCs w:val="24"/>
        </w:rPr>
      </w:pPr>
      <w:r w:rsidRPr="00644C5D">
        <w:rPr>
          <w:rFonts w:ascii="Times New Roman" w:hAnsi="Times New Roman" w:cs="Times New Roman"/>
          <w:sz w:val="24"/>
          <w:szCs w:val="24"/>
        </w:rPr>
        <w:t>Приложение 1</w:t>
      </w:r>
    </w:p>
    <w:p w:rsidR="008D7F1D" w:rsidRPr="00644C5D" w:rsidRDefault="008D7F1D" w:rsidP="00644C5D">
      <w:pPr>
        <w:spacing w:after="0"/>
        <w:ind w:left="3960"/>
        <w:jc w:val="right"/>
        <w:rPr>
          <w:rFonts w:ascii="Times New Roman" w:hAnsi="Times New Roman" w:cs="Times New Roman"/>
          <w:sz w:val="24"/>
          <w:szCs w:val="24"/>
        </w:rPr>
      </w:pPr>
      <w:r w:rsidRPr="00644C5D">
        <w:rPr>
          <w:rFonts w:ascii="Times New Roman" w:hAnsi="Times New Roman" w:cs="Times New Roman"/>
          <w:sz w:val="24"/>
          <w:szCs w:val="24"/>
        </w:rPr>
        <w:t>к Административному регламенту</w:t>
      </w:r>
    </w:p>
    <w:p w:rsidR="008D7F1D" w:rsidRPr="00644C5D" w:rsidRDefault="008D7F1D" w:rsidP="00644C5D">
      <w:pPr>
        <w:spacing w:after="0"/>
        <w:ind w:left="3960"/>
        <w:jc w:val="right"/>
        <w:rPr>
          <w:rFonts w:ascii="Times New Roman" w:hAnsi="Times New Roman" w:cs="Times New Roman"/>
          <w:sz w:val="24"/>
          <w:szCs w:val="24"/>
        </w:rPr>
      </w:pPr>
      <w:r w:rsidRPr="00644C5D">
        <w:rPr>
          <w:rFonts w:ascii="Times New Roman" w:hAnsi="Times New Roman" w:cs="Times New Roman"/>
          <w:sz w:val="24"/>
          <w:szCs w:val="24"/>
        </w:rPr>
        <w:t>Администрации Старошайговского муниципального района</w:t>
      </w:r>
    </w:p>
    <w:p w:rsidR="008D7F1D" w:rsidRPr="00644C5D" w:rsidRDefault="008D7F1D" w:rsidP="00644C5D">
      <w:pPr>
        <w:spacing w:after="0"/>
        <w:ind w:left="3960"/>
        <w:jc w:val="right"/>
        <w:rPr>
          <w:rFonts w:ascii="Times New Roman" w:hAnsi="Times New Roman" w:cs="Times New Roman"/>
          <w:sz w:val="24"/>
          <w:szCs w:val="24"/>
        </w:rPr>
      </w:pPr>
      <w:r w:rsidRPr="00644C5D">
        <w:rPr>
          <w:rFonts w:ascii="Times New Roman" w:hAnsi="Times New Roman" w:cs="Times New Roman"/>
          <w:sz w:val="24"/>
          <w:szCs w:val="24"/>
        </w:rPr>
        <w:t>«Предоставлению культурно-досуговых услуг»</w:t>
      </w:r>
    </w:p>
    <w:p w:rsidR="008D7F1D" w:rsidRPr="00644C5D" w:rsidRDefault="008D7F1D" w:rsidP="00644C5D">
      <w:pPr>
        <w:spacing w:after="0"/>
        <w:ind w:left="3960"/>
        <w:jc w:val="right"/>
        <w:rPr>
          <w:rFonts w:ascii="Times New Roman" w:hAnsi="Times New Roman" w:cs="Times New Roman"/>
          <w:sz w:val="24"/>
          <w:szCs w:val="24"/>
        </w:rPr>
      </w:pPr>
      <w:r w:rsidRPr="00644C5D">
        <w:rPr>
          <w:rFonts w:ascii="Times New Roman" w:hAnsi="Times New Roman" w:cs="Times New Roman"/>
          <w:sz w:val="24"/>
          <w:szCs w:val="24"/>
        </w:rPr>
        <w:t xml:space="preserve">от                  2011 г. № </w:t>
      </w:r>
    </w:p>
    <w:p w:rsidR="008D7F1D" w:rsidRDefault="008D7F1D" w:rsidP="0078582A">
      <w:pPr>
        <w:spacing w:after="0"/>
        <w:ind w:left="3960"/>
        <w:rPr>
          <w:rFonts w:ascii="Times New Roman" w:hAnsi="Times New Roman" w:cs="Times New Roman"/>
          <w:sz w:val="28"/>
          <w:szCs w:val="28"/>
        </w:rPr>
      </w:pPr>
    </w:p>
    <w:p w:rsidR="008D7F1D" w:rsidRDefault="008D7F1D" w:rsidP="0078582A">
      <w:pPr>
        <w:spacing w:after="0"/>
        <w:ind w:left="3960"/>
        <w:rPr>
          <w:rFonts w:ascii="Times New Roman" w:hAnsi="Times New Roman" w:cs="Times New Roman"/>
          <w:sz w:val="28"/>
          <w:szCs w:val="28"/>
        </w:rPr>
      </w:pPr>
    </w:p>
    <w:p w:rsidR="008D7F1D" w:rsidRPr="00703CA1" w:rsidRDefault="008D7F1D" w:rsidP="00644C5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D7F1D" w:rsidRPr="00703CA1" w:rsidRDefault="008D7F1D" w:rsidP="0078582A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03CA1">
        <w:rPr>
          <w:rFonts w:ascii="Times New Roman" w:hAnsi="Times New Roman" w:cs="Times New Roman"/>
          <w:b/>
          <w:bCs/>
          <w:sz w:val="28"/>
          <w:szCs w:val="28"/>
        </w:rPr>
        <w:t>Блок-схема последовательности действий</w:t>
      </w:r>
    </w:p>
    <w:p w:rsidR="008D7F1D" w:rsidRDefault="008D7F1D" w:rsidP="0078582A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03CA1">
        <w:rPr>
          <w:rFonts w:ascii="Times New Roman" w:hAnsi="Times New Roman" w:cs="Times New Roman"/>
          <w:b/>
          <w:bCs/>
          <w:sz w:val="28"/>
          <w:szCs w:val="28"/>
        </w:rPr>
        <w:t xml:space="preserve">при </w:t>
      </w:r>
      <w:r>
        <w:rPr>
          <w:rFonts w:ascii="Times New Roman" w:hAnsi="Times New Roman" w:cs="Times New Roman"/>
          <w:b/>
          <w:bCs/>
          <w:sz w:val="28"/>
          <w:szCs w:val="28"/>
        </w:rPr>
        <w:t>предоставлении культурно-досуговых услуг на бесплатной основе</w:t>
      </w:r>
    </w:p>
    <w:p w:rsidR="008D7F1D" w:rsidRDefault="008D7F1D" w:rsidP="0078582A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D7F1D" w:rsidRDefault="008D7F1D" w:rsidP="0078582A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44" o:spid="_x0000_s1026" type="#_x0000_t202" style="position:absolute;left:0;text-align:left;margin-left:107.95pt;margin-top:4.4pt;width:250.5pt;height:31.45pt;z-index:251649024;visibility:visible">
            <v:textbox>
              <w:txbxContent>
                <w:p w:rsidR="008D7F1D" w:rsidRDefault="008D7F1D" w:rsidP="0078582A">
                  <w:pPr>
                    <w:pStyle w:val="a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Обращение получателя муниципальной услуги к источникам получения информации</w:t>
                  </w:r>
                </w:p>
                <w:p w:rsidR="008D7F1D" w:rsidRDefault="008D7F1D" w:rsidP="0078582A">
                  <w:pPr>
                    <w:rPr>
                      <w:rFonts w:ascii="Times New Roman" w:hAnsi="Times New Roman" w:cs="Times New Roman"/>
                    </w:rPr>
                  </w:pPr>
                </w:p>
              </w:txbxContent>
            </v:textbox>
          </v:shape>
        </w:pict>
      </w:r>
    </w:p>
    <w:p w:rsidR="008D7F1D" w:rsidRDefault="008D7F1D" w:rsidP="0078582A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Прямая со стрелкой 43" o:spid="_x0000_s1027" type="#_x0000_t32" style="position:absolute;left:0;text-align:left;margin-left:230.35pt;margin-top:17.35pt;width:0;height:21.05pt;z-index:251651072;visibility:visible">
            <v:stroke endarrow="block"/>
          </v:shape>
        </w:pict>
      </w:r>
    </w:p>
    <w:p w:rsidR="008D7F1D" w:rsidRDefault="008D7F1D" w:rsidP="0078582A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D7F1D" w:rsidRDefault="008D7F1D" w:rsidP="0078582A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</w:rPr>
        <w:pict>
          <v:shape id="Поле 42" o:spid="_x0000_s1028" type="#_x0000_t202" style="position:absolute;left:0;text-align:left;margin-left:107.95pt;margin-top:1.4pt;width:250.5pt;height:31.6pt;z-index:251650048;visibility:visible">
            <v:textbox>
              <w:txbxContent>
                <w:p w:rsidR="008D7F1D" w:rsidRDefault="008D7F1D" w:rsidP="0078582A">
                  <w:pPr>
                    <w:pStyle w:val="a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Посещение получателя муниципальной услуги Учреждения культуры клубного типа с целью выбора Услуги</w:t>
                  </w:r>
                </w:p>
                <w:p w:rsidR="008D7F1D" w:rsidRDefault="008D7F1D" w:rsidP="0078582A">
                  <w:pPr>
                    <w:rPr>
                      <w:rFonts w:ascii="Times New Roman" w:hAnsi="Times New Roman" w:cs="Times New Roman"/>
                    </w:rPr>
                  </w:pPr>
                </w:p>
              </w:txbxContent>
            </v:textbox>
          </v:shape>
        </w:pict>
      </w:r>
    </w:p>
    <w:p w:rsidR="008D7F1D" w:rsidRPr="00703CA1" w:rsidRDefault="008D7F1D" w:rsidP="0078582A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</w:rPr>
        <w:pict>
          <v:shape id="Прямая со стрелкой 41" o:spid="_x0000_s1029" type="#_x0000_t32" style="position:absolute;left:0;text-align:left;margin-left:230.25pt;margin-top:14.45pt;width:.05pt;height:18pt;z-index:251652096;visibility:visible">
            <v:stroke endarrow="block"/>
          </v:shape>
        </w:pict>
      </w:r>
    </w:p>
    <w:p w:rsidR="008D7F1D" w:rsidRPr="00703CA1" w:rsidRDefault="008D7F1D" w:rsidP="0078582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pict>
          <v:shape id="Поле 40" o:spid="_x0000_s1030" type="#_x0000_t202" style="position:absolute;margin-left:107.95pt;margin-top:13.95pt;width:250.5pt;height:43.1pt;z-index:251635712;visibility:visible">
            <v:textbox>
              <w:txbxContent>
                <w:p w:rsidR="008D7F1D" w:rsidRDefault="008D7F1D" w:rsidP="0078582A">
                  <w:pPr>
                    <w:pStyle w:val="a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Ознакомление получателя муниципальной услуги с деятельностью и планами работ Учреждения культуры клубного типа, выбор интересующей Услуги</w:t>
                  </w:r>
                </w:p>
                <w:p w:rsidR="008D7F1D" w:rsidRDefault="008D7F1D" w:rsidP="0078582A">
                  <w:pPr>
                    <w:rPr>
                      <w:rFonts w:ascii="Times New Roman" w:hAnsi="Times New Roman" w:cs="Times New Roman"/>
                    </w:rPr>
                  </w:pPr>
                </w:p>
              </w:txbxContent>
            </v:textbox>
          </v:shape>
        </w:pict>
      </w:r>
    </w:p>
    <w:p w:rsidR="008D7F1D" w:rsidRPr="00703CA1" w:rsidRDefault="008D7F1D" w:rsidP="0078582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8D7F1D" w:rsidRPr="00703CA1" w:rsidRDefault="008D7F1D" w:rsidP="0078582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8D7F1D" w:rsidRDefault="008D7F1D" w:rsidP="0078582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pict>
          <v:shape id="Прямая со стрелкой 39" o:spid="_x0000_s1031" type="#_x0000_t32" style="position:absolute;left:0;text-align:left;margin-left:230.25pt;margin-top:1.5pt;width:0;height:18pt;z-index:251637760;visibility:visible">
            <v:stroke endarrow="block"/>
          </v:shape>
        </w:pict>
      </w:r>
    </w:p>
    <w:p w:rsidR="008D7F1D" w:rsidRPr="00703CA1" w:rsidRDefault="008D7F1D" w:rsidP="0078582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pict>
          <v:shape id="Поле 38" o:spid="_x0000_s1032" type="#_x0000_t202" style="position:absolute;left:0;text-align:left;margin-left:107.95pt;margin-top:1pt;width:250.5pt;height:37.8pt;z-index:251636736;visibility:visible">
            <v:textbox>
              <w:txbxContent>
                <w:p w:rsidR="008D7F1D" w:rsidRPr="00956C19" w:rsidRDefault="008D7F1D" w:rsidP="0078582A">
                  <w:pPr>
                    <w:jc w:val="center"/>
                    <w:rPr>
                      <w:rFonts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Ознакомление получателя муниципальной услуги с условиями получения культурно-досуговой услуги</w:t>
                  </w:r>
                </w:p>
                <w:p w:rsidR="008D7F1D" w:rsidRDefault="008D7F1D" w:rsidP="0078582A">
                  <w:pPr>
                    <w:rPr>
                      <w:rFonts w:cs="Times New Roman"/>
                    </w:rPr>
                  </w:pPr>
                </w:p>
              </w:txbxContent>
            </v:textbox>
          </v:shape>
        </w:pict>
      </w:r>
    </w:p>
    <w:p w:rsidR="008D7F1D" w:rsidRPr="00703CA1" w:rsidRDefault="008D7F1D" w:rsidP="0078582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8D7F1D" w:rsidRPr="00703CA1" w:rsidRDefault="008D7F1D" w:rsidP="0078582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pict>
          <v:shape id="Прямая со стрелкой 37" o:spid="_x0000_s1033" type="#_x0000_t32" style="position:absolute;left:0;text-align:left;margin-left:230.05pt;margin-top:1.75pt;width:.1pt;height:19.2pt;z-index:251638784;visibility:visible">
            <v:stroke endarrow="block"/>
          </v:shape>
        </w:pict>
      </w:r>
    </w:p>
    <w:p w:rsidR="008D7F1D" w:rsidRPr="00703CA1" w:rsidRDefault="008D7F1D" w:rsidP="0078582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pict>
          <v:shape id="Поле 36" o:spid="_x0000_s1034" type="#_x0000_t202" style="position:absolute;left:0;text-align:left;margin-left:107.95pt;margin-top:2.45pt;width:250.5pt;height:33.3pt;z-index:251639808;visibility:visible">
            <v:textbox>
              <w:txbxContent>
                <w:p w:rsidR="008D7F1D" w:rsidRDefault="008D7F1D" w:rsidP="0078582A">
                  <w:pPr>
                    <w:pStyle w:val="a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Личное обращение получателя муниципальной услуги, поступление заявки по телефону, факсу, электронной почте, рассмотрение. </w:t>
                  </w:r>
                </w:p>
                <w:p w:rsidR="008D7F1D" w:rsidRPr="00956C19" w:rsidRDefault="008D7F1D" w:rsidP="0078582A">
                  <w:pPr>
                    <w:rPr>
                      <w:rFonts w:cs="Times New Roman"/>
                    </w:rPr>
                  </w:pPr>
                </w:p>
              </w:txbxContent>
            </v:textbox>
          </v:shape>
        </w:pict>
      </w:r>
    </w:p>
    <w:p w:rsidR="008D7F1D" w:rsidRPr="00703CA1" w:rsidRDefault="008D7F1D" w:rsidP="0078582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pict>
          <v:shape id="Прямая со стрелкой 35" o:spid="_x0000_s1035" type="#_x0000_t32" style="position:absolute;left:0;text-align:left;margin-left:43.8pt;margin-top:4.2pt;width:64.15pt;height:117.75pt;flip:x;z-index:251643904;visibility:visible">
            <v:stroke endarrow="block"/>
          </v:shape>
        </w:pict>
      </w:r>
    </w:p>
    <w:p w:rsidR="008D7F1D" w:rsidRPr="00703CA1" w:rsidRDefault="008D7F1D" w:rsidP="0078582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pict>
          <v:shape id="Прямая со стрелкой 34" o:spid="_x0000_s1036" type="#_x0000_t32" style="position:absolute;left:0;text-align:left;margin-left:229.9pt;margin-top:1.35pt;width:.05pt;height:18.5pt;z-index:251645952;visibility:visible">
            <v:stroke endarrow="block"/>
          </v:shape>
        </w:pict>
      </w:r>
    </w:p>
    <w:p w:rsidR="008D7F1D" w:rsidRPr="00703CA1" w:rsidRDefault="008D7F1D" w:rsidP="0078582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pict>
          <v:shape id="Поле 33" o:spid="_x0000_s1037" type="#_x0000_t202" style="position:absolute;left:0;text-align:left;margin-left:107.95pt;margin-top:1.35pt;width:250.5pt;height:46.85pt;z-index:251646976;visibility:visible">
            <v:textbox>
              <w:txbxContent>
                <w:p w:rsidR="008D7F1D" w:rsidRPr="00703CA1" w:rsidRDefault="008D7F1D" w:rsidP="0078582A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Уведомление У</w:t>
                  </w:r>
                  <w:r w:rsidRPr="00703CA1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чреждением 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культуры клубного типа </w:t>
                  </w:r>
                  <w:r>
                    <w:rPr>
                      <w:rFonts w:ascii="Times New Roman" w:hAnsi="Times New Roman" w:cs="Times New Roman"/>
                    </w:rPr>
                    <w:t>получателя муниципальной услуги</w:t>
                  </w:r>
                  <w:r w:rsidRPr="00703CA1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о дате и времени проведения 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культурно-досугового мероприятия</w:t>
                  </w:r>
                  <w:r w:rsidRPr="00703CA1">
                    <w:rPr>
                      <w:rFonts w:ascii="Times New Roman" w:hAnsi="Times New Roman" w:cs="Times New Roman"/>
                      <w:sz w:val="20"/>
                      <w:szCs w:val="20"/>
                    </w:rPr>
                    <w:t>.</w:t>
                  </w:r>
                </w:p>
                <w:p w:rsidR="008D7F1D" w:rsidRPr="008D3D1F" w:rsidRDefault="008D7F1D" w:rsidP="0078582A">
                  <w:pPr>
                    <w:rPr>
                      <w:rFonts w:cs="Times New Roman"/>
                    </w:rPr>
                  </w:pPr>
                </w:p>
              </w:txbxContent>
            </v:textbox>
          </v:shape>
        </w:pict>
      </w:r>
    </w:p>
    <w:p w:rsidR="008D7F1D" w:rsidRPr="00703CA1" w:rsidRDefault="008D7F1D" w:rsidP="0078582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8D7F1D" w:rsidRDefault="008D7F1D" w:rsidP="0078582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pict>
          <v:shape id="Прямая со стрелкой 32" o:spid="_x0000_s1038" type="#_x0000_t32" style="position:absolute;left:0;text-align:left;margin-left:229.75pt;margin-top:12.2pt;width:.05pt;height:17.85pt;z-index:251644928;visibility:visible">
            <v:stroke endarrow="block"/>
          </v:shape>
        </w:pict>
      </w:r>
    </w:p>
    <w:p w:rsidR="008D7F1D" w:rsidRPr="00703CA1" w:rsidRDefault="008D7F1D" w:rsidP="0078582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pict>
          <v:shape id="Поле 31" o:spid="_x0000_s1039" type="#_x0000_t202" style="position:absolute;left:0;text-align:left;margin-left:107.95pt;margin-top:11.5pt;width:250.5pt;height:46.85pt;z-index:251653120;visibility:visible">
            <v:textbox>
              <w:txbxContent>
                <w:p w:rsidR="008D7F1D" w:rsidRPr="008D3D1F" w:rsidRDefault="008D7F1D" w:rsidP="0078582A">
                  <w:pPr>
                    <w:jc w:val="center"/>
                    <w:rPr>
                      <w:rFonts w:cs="Times New Roman"/>
                    </w:rPr>
                  </w:pPr>
                  <w:r w:rsidRPr="00DD566B">
                    <w:rPr>
                      <w:rFonts w:ascii="Times New Roman" w:hAnsi="Times New Roman" w:cs="Times New Roman"/>
                    </w:rPr>
                    <w:t>Посещение (личное)</w:t>
                  </w:r>
                  <w:r>
                    <w:rPr>
                      <w:rFonts w:ascii="Times New Roman" w:hAnsi="Times New Roman" w:cs="Times New Roman"/>
                    </w:rPr>
                    <w:t>Учреждения культуры клубного типа</w:t>
                  </w:r>
                </w:p>
              </w:txbxContent>
            </v:textbox>
          </v:shape>
        </w:pict>
      </w:r>
    </w:p>
    <w:p w:rsidR="008D7F1D" w:rsidRPr="00703CA1" w:rsidRDefault="008D7F1D" w:rsidP="0078582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pict>
          <v:shape id="Поле 30" o:spid="_x0000_s1040" type="#_x0000_t202" style="position:absolute;left:0;text-align:left;margin-left:-66.9pt;margin-top:16.9pt;width:150.05pt;height:56.55pt;z-index:251641856;visibility:visible">
            <v:textbox>
              <w:txbxContent>
                <w:p w:rsidR="008D7F1D" w:rsidRDefault="008D7F1D" w:rsidP="0078582A">
                  <w:pPr>
                    <w:pStyle w:val="a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Наличие оснований, предусмотренных п. 21 Административного регламента</w:t>
                  </w:r>
                </w:p>
                <w:p w:rsidR="008D7F1D" w:rsidRDefault="008D7F1D" w:rsidP="0078582A">
                  <w:pPr>
                    <w:rPr>
                      <w:rFonts w:ascii="Times New Roman" w:hAnsi="Times New Roman" w:cs="Times New Roman"/>
                    </w:rPr>
                  </w:pPr>
                </w:p>
              </w:txbxContent>
            </v:textbox>
          </v:shape>
        </w:pict>
      </w:r>
    </w:p>
    <w:p w:rsidR="008D7F1D" w:rsidRPr="00703CA1" w:rsidRDefault="008D7F1D" w:rsidP="0078582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8D7F1D" w:rsidRPr="00703CA1" w:rsidRDefault="008D7F1D" w:rsidP="0078582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pict>
          <v:shape id="Прямая со стрелкой 29" o:spid="_x0000_s1041" type="#_x0000_t32" style="position:absolute;left:0;text-align:left;margin-left:226.55pt;margin-top:2.85pt;width:.05pt;height:17.85pt;z-index:251655168;visibility:visible">
            <v:stroke endarrow="block"/>
          </v:shape>
        </w:pict>
      </w:r>
    </w:p>
    <w:p w:rsidR="008D7F1D" w:rsidRDefault="008D7F1D" w:rsidP="0078582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pict>
          <v:shape id="Поле 28" o:spid="_x0000_s1042" type="#_x0000_t202" style="position:absolute;left:0;text-align:left;margin-left:107.95pt;margin-top:2.15pt;width:250.5pt;height:44.75pt;z-index:251654144;visibility:visible">
            <v:textbox>
              <w:txbxContent>
                <w:p w:rsidR="008D7F1D" w:rsidRPr="00703CA1" w:rsidRDefault="008D7F1D" w:rsidP="0078582A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Получение Услуги</w:t>
                  </w:r>
                </w:p>
                <w:p w:rsidR="008D7F1D" w:rsidRPr="008D3D1F" w:rsidRDefault="008D7F1D" w:rsidP="0078582A">
                  <w:pPr>
                    <w:rPr>
                      <w:rFonts w:cs="Times New Roman"/>
                    </w:rPr>
                  </w:pPr>
                </w:p>
              </w:txbxContent>
            </v:textbox>
          </v:shape>
        </w:pict>
      </w:r>
      <w:r>
        <w:rPr>
          <w:noProof/>
        </w:rPr>
        <w:pict>
          <v:shape id="Прямая со стрелкой 27" o:spid="_x0000_s1043" type="#_x0000_t32" style="position:absolute;left:0;text-align:left;margin-left:6.9pt;margin-top:8.7pt;width:.05pt;height:23.8pt;z-index:251640832;visibility:visible">
            <v:stroke endarrow="block"/>
          </v:shape>
        </w:pict>
      </w:r>
    </w:p>
    <w:p w:rsidR="008D7F1D" w:rsidRPr="00703CA1" w:rsidRDefault="008D7F1D" w:rsidP="0078582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pict>
          <v:shape id="Поле 26" o:spid="_x0000_s1044" type="#_x0000_t202" style="position:absolute;left:0;text-align:left;margin-left:-66.9pt;margin-top:14pt;width:150.05pt;height:34.9pt;z-index:251642880;visibility:visible">
            <v:textbox>
              <w:txbxContent>
                <w:p w:rsidR="008D7F1D" w:rsidRDefault="008D7F1D" w:rsidP="0078582A">
                  <w:pPr>
                    <w:pStyle w:val="a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Отказ в предоставлении муниципальной услуги</w:t>
                  </w:r>
                </w:p>
                <w:p w:rsidR="008D7F1D" w:rsidRDefault="008D7F1D" w:rsidP="0078582A">
                  <w:pPr>
                    <w:rPr>
                      <w:rFonts w:ascii="Times New Roman" w:hAnsi="Times New Roman" w:cs="Times New Roman"/>
                    </w:rPr>
                  </w:pPr>
                </w:p>
              </w:txbxContent>
            </v:textbox>
          </v:shape>
        </w:pict>
      </w:r>
    </w:p>
    <w:p w:rsidR="008D7F1D" w:rsidRPr="00703CA1" w:rsidRDefault="008D7F1D" w:rsidP="0078582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pict>
          <v:shape id="Прямая со стрелкой 25" o:spid="_x0000_s1045" type="#_x0000_t32" style="position:absolute;left:0;text-align:left;margin-left:222.9pt;margin-top:9.9pt;width:.05pt;height:17.85pt;z-index:251656192;visibility:visible">
            <v:stroke endarrow="block"/>
          </v:shape>
        </w:pict>
      </w:r>
    </w:p>
    <w:p w:rsidR="008D7F1D" w:rsidRPr="00703CA1" w:rsidRDefault="008D7F1D" w:rsidP="0078582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pict>
          <v:shape id="Поле 24" o:spid="_x0000_s1046" type="#_x0000_t202" style="position:absolute;left:0;text-align:left;margin-left:107.95pt;margin-top:9.2pt;width:250.5pt;height:35.35pt;z-index:251648000;visibility:visible">
            <v:textbox>
              <w:txbxContent>
                <w:p w:rsidR="008D7F1D" w:rsidRPr="00703CA1" w:rsidRDefault="008D7F1D" w:rsidP="0078582A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703CA1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Предложение </w:t>
                  </w:r>
                  <w:r>
                    <w:rPr>
                      <w:rFonts w:ascii="Times New Roman" w:hAnsi="Times New Roman" w:cs="Times New Roman"/>
                    </w:rPr>
                    <w:t>получателю муниципальной услуги</w:t>
                  </w:r>
                  <w:r w:rsidRPr="00703CA1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оставить отзывы, пожелания, предложения в Книге отзывов. </w:t>
                  </w:r>
                </w:p>
                <w:p w:rsidR="008D7F1D" w:rsidRPr="008D3D1F" w:rsidRDefault="008D7F1D" w:rsidP="0078582A">
                  <w:pPr>
                    <w:rPr>
                      <w:rFonts w:cs="Times New Roman"/>
                    </w:rPr>
                  </w:pPr>
                </w:p>
              </w:txbxContent>
            </v:textbox>
          </v:shape>
        </w:pict>
      </w:r>
    </w:p>
    <w:p w:rsidR="008D7F1D" w:rsidRDefault="008D7F1D" w:rsidP="00644C5D">
      <w:pPr>
        <w:spacing w:after="0"/>
        <w:ind w:left="3960"/>
        <w:jc w:val="right"/>
        <w:rPr>
          <w:rFonts w:ascii="Times New Roman" w:hAnsi="Times New Roman" w:cs="Times New Roman"/>
          <w:sz w:val="24"/>
          <w:szCs w:val="24"/>
        </w:rPr>
      </w:pPr>
    </w:p>
    <w:p w:rsidR="008D7F1D" w:rsidRDefault="008D7F1D" w:rsidP="00644C5D">
      <w:pPr>
        <w:spacing w:after="0"/>
        <w:ind w:left="3960"/>
        <w:jc w:val="right"/>
        <w:rPr>
          <w:rFonts w:ascii="Times New Roman" w:hAnsi="Times New Roman" w:cs="Times New Roman"/>
          <w:sz w:val="24"/>
          <w:szCs w:val="24"/>
        </w:rPr>
      </w:pPr>
    </w:p>
    <w:p w:rsidR="008D7F1D" w:rsidRDefault="008D7F1D" w:rsidP="00644C5D">
      <w:pPr>
        <w:spacing w:after="0"/>
        <w:ind w:left="3960"/>
        <w:jc w:val="right"/>
        <w:rPr>
          <w:rFonts w:ascii="Times New Roman" w:hAnsi="Times New Roman" w:cs="Times New Roman"/>
          <w:sz w:val="24"/>
          <w:szCs w:val="24"/>
        </w:rPr>
      </w:pPr>
    </w:p>
    <w:p w:rsidR="008D7F1D" w:rsidRPr="00644C5D" w:rsidRDefault="008D7F1D" w:rsidP="00644C5D">
      <w:pPr>
        <w:spacing w:after="0"/>
        <w:ind w:left="396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3</w:t>
      </w:r>
    </w:p>
    <w:p w:rsidR="008D7F1D" w:rsidRPr="00644C5D" w:rsidRDefault="008D7F1D" w:rsidP="00644C5D">
      <w:pPr>
        <w:spacing w:after="0"/>
        <w:ind w:left="3960"/>
        <w:jc w:val="right"/>
        <w:rPr>
          <w:rFonts w:ascii="Times New Roman" w:hAnsi="Times New Roman" w:cs="Times New Roman"/>
          <w:sz w:val="24"/>
          <w:szCs w:val="24"/>
        </w:rPr>
      </w:pPr>
      <w:r w:rsidRPr="00644C5D">
        <w:rPr>
          <w:rFonts w:ascii="Times New Roman" w:hAnsi="Times New Roman" w:cs="Times New Roman"/>
          <w:sz w:val="24"/>
          <w:szCs w:val="24"/>
        </w:rPr>
        <w:t>к Административному регламенту</w:t>
      </w:r>
    </w:p>
    <w:p w:rsidR="008D7F1D" w:rsidRPr="00644C5D" w:rsidRDefault="008D7F1D" w:rsidP="00644C5D">
      <w:pPr>
        <w:spacing w:after="0"/>
        <w:ind w:left="3960"/>
        <w:jc w:val="right"/>
        <w:rPr>
          <w:rFonts w:ascii="Times New Roman" w:hAnsi="Times New Roman" w:cs="Times New Roman"/>
          <w:sz w:val="24"/>
          <w:szCs w:val="24"/>
        </w:rPr>
      </w:pPr>
      <w:r w:rsidRPr="00644C5D">
        <w:rPr>
          <w:rFonts w:ascii="Times New Roman" w:hAnsi="Times New Roman" w:cs="Times New Roman"/>
          <w:sz w:val="24"/>
          <w:szCs w:val="24"/>
        </w:rPr>
        <w:t>Администрации Старошайговского муниципального района</w:t>
      </w:r>
    </w:p>
    <w:p w:rsidR="008D7F1D" w:rsidRPr="00644C5D" w:rsidRDefault="008D7F1D" w:rsidP="00644C5D">
      <w:pPr>
        <w:spacing w:after="0"/>
        <w:ind w:left="3960"/>
        <w:jc w:val="right"/>
        <w:rPr>
          <w:rFonts w:ascii="Times New Roman" w:hAnsi="Times New Roman" w:cs="Times New Roman"/>
          <w:sz w:val="24"/>
          <w:szCs w:val="24"/>
        </w:rPr>
      </w:pPr>
      <w:r w:rsidRPr="00644C5D">
        <w:rPr>
          <w:rFonts w:ascii="Times New Roman" w:hAnsi="Times New Roman" w:cs="Times New Roman"/>
          <w:sz w:val="24"/>
          <w:szCs w:val="24"/>
        </w:rPr>
        <w:t>«Предоставлению культурно-досуговых услуг»</w:t>
      </w:r>
    </w:p>
    <w:p w:rsidR="008D7F1D" w:rsidRPr="00644C5D" w:rsidRDefault="008D7F1D" w:rsidP="00644C5D">
      <w:pPr>
        <w:spacing w:after="0"/>
        <w:ind w:left="3960"/>
        <w:jc w:val="right"/>
        <w:rPr>
          <w:rFonts w:ascii="Times New Roman" w:hAnsi="Times New Roman" w:cs="Times New Roman"/>
          <w:sz w:val="24"/>
          <w:szCs w:val="24"/>
        </w:rPr>
      </w:pPr>
      <w:r w:rsidRPr="00644C5D">
        <w:rPr>
          <w:rFonts w:ascii="Times New Roman" w:hAnsi="Times New Roman" w:cs="Times New Roman"/>
          <w:sz w:val="24"/>
          <w:szCs w:val="24"/>
        </w:rPr>
        <w:t xml:space="preserve">от                  2011 г. № </w:t>
      </w:r>
    </w:p>
    <w:p w:rsidR="008D7F1D" w:rsidRDefault="008D7F1D" w:rsidP="0078582A">
      <w:pPr>
        <w:spacing w:line="240" w:lineRule="auto"/>
        <w:rPr>
          <w:rFonts w:cs="Times New Roman"/>
        </w:rPr>
      </w:pPr>
    </w:p>
    <w:p w:rsidR="008D7F1D" w:rsidRPr="00CE6E91" w:rsidRDefault="008D7F1D" w:rsidP="0078582A">
      <w:pPr>
        <w:spacing w:after="0"/>
        <w:ind w:left="3780"/>
        <w:rPr>
          <w:rFonts w:ascii="Times New Roman" w:hAnsi="Times New Roman" w:cs="Times New Roman"/>
          <w:sz w:val="28"/>
          <w:szCs w:val="28"/>
        </w:rPr>
      </w:pPr>
    </w:p>
    <w:p w:rsidR="008D7F1D" w:rsidRPr="00CE6E91" w:rsidRDefault="008D7F1D" w:rsidP="0078582A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E6E91">
        <w:rPr>
          <w:rFonts w:ascii="Times New Roman" w:hAnsi="Times New Roman" w:cs="Times New Roman"/>
          <w:b/>
          <w:bCs/>
          <w:sz w:val="28"/>
          <w:szCs w:val="28"/>
        </w:rPr>
        <w:t>Блок-схема последовательности действий</w:t>
      </w:r>
    </w:p>
    <w:p w:rsidR="008D7F1D" w:rsidRPr="00CE6E91" w:rsidRDefault="008D7F1D" w:rsidP="0078582A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E6E91">
        <w:rPr>
          <w:rFonts w:ascii="Times New Roman" w:hAnsi="Times New Roman" w:cs="Times New Roman"/>
          <w:b/>
          <w:bCs/>
          <w:sz w:val="28"/>
          <w:szCs w:val="28"/>
        </w:rPr>
        <w:t xml:space="preserve">при </w:t>
      </w:r>
      <w:r>
        <w:rPr>
          <w:rFonts w:ascii="Times New Roman" w:hAnsi="Times New Roman" w:cs="Times New Roman"/>
          <w:b/>
          <w:bCs/>
          <w:sz w:val="28"/>
          <w:szCs w:val="28"/>
        </w:rPr>
        <w:t>предоставлении культурно-досуговых услуг на платной основе</w:t>
      </w:r>
    </w:p>
    <w:p w:rsidR="008D7F1D" w:rsidRDefault="008D7F1D" w:rsidP="0078582A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</w:rPr>
        <w:pict>
          <v:shape id="Поле 23" o:spid="_x0000_s1047" type="#_x0000_t202" style="position:absolute;left:0;text-align:left;margin-left:75.3pt;margin-top:10.45pt;width:316.4pt;height:36.9pt;z-index:251671552;visibility:visible">
            <v:textbox>
              <w:txbxContent>
                <w:p w:rsidR="008D7F1D" w:rsidRDefault="008D7F1D" w:rsidP="0078582A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Обращение получателя муниципальной услуги в Учреждение культуры клубного типа</w:t>
                  </w:r>
                </w:p>
              </w:txbxContent>
            </v:textbox>
          </v:shape>
        </w:pict>
      </w:r>
    </w:p>
    <w:p w:rsidR="008D7F1D" w:rsidRDefault="008D7F1D" w:rsidP="0078582A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D7F1D" w:rsidRDefault="008D7F1D" w:rsidP="0078582A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</w:rPr>
        <w:pict>
          <v:shape id="Прямая со стрелкой 22" o:spid="_x0000_s1048" type="#_x0000_t32" style="position:absolute;left:0;text-align:left;margin-left:226.45pt;margin-top:3.45pt;width:.05pt;height:14.95pt;z-index:251672576;visibility:visible">
            <v:stroke endarrow="block"/>
          </v:shape>
        </w:pict>
      </w:r>
    </w:p>
    <w:p w:rsidR="008D7F1D" w:rsidRDefault="008D7F1D" w:rsidP="0078582A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</w:rPr>
        <w:pict>
          <v:shape id="Поле 21" o:spid="_x0000_s1049" type="#_x0000_t202" style="position:absolute;left:0;text-align:left;margin-left:75.3pt;margin-top:-.1pt;width:316.4pt;height:44.35pt;z-index:251657216;visibility:visible">
            <v:textbox>
              <w:txbxContent>
                <w:p w:rsidR="008D7F1D" w:rsidRDefault="008D7F1D" w:rsidP="0078582A">
                  <w:pPr>
                    <w:pStyle w:val="a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Ознакомление получателя муниципальной услуги с перечнем мероприятий, оказываемых Учреждением культуры клубного типа на платной основе, выбор интересующего мероприятия</w:t>
                  </w:r>
                </w:p>
                <w:p w:rsidR="008D7F1D" w:rsidRDefault="008D7F1D" w:rsidP="0078582A">
                  <w:pPr>
                    <w:rPr>
                      <w:rFonts w:ascii="Times New Roman" w:hAnsi="Times New Roman" w:cs="Times New Roman"/>
                    </w:rPr>
                  </w:pPr>
                </w:p>
              </w:txbxContent>
            </v:textbox>
          </v:shape>
        </w:pict>
      </w:r>
    </w:p>
    <w:p w:rsidR="008D7F1D" w:rsidRPr="00CE6E91" w:rsidRDefault="008D7F1D" w:rsidP="0078582A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D7F1D" w:rsidRDefault="008D7F1D" w:rsidP="0078582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pict>
          <v:shape id="Прямая со стрелкой 20" o:spid="_x0000_s1050" type="#_x0000_t32" style="position:absolute;left:0;text-align:left;margin-left:226.35pt;margin-top:7.2pt;width:.05pt;height:14.95pt;z-index:251659264;visibility:visible">
            <v:stroke endarrow="block"/>
          </v:shape>
        </w:pict>
      </w:r>
    </w:p>
    <w:p w:rsidR="008D7F1D" w:rsidRPr="00CE6E91" w:rsidRDefault="008D7F1D" w:rsidP="0078582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pict>
          <v:shape id="Поле 19" o:spid="_x0000_s1051" type="#_x0000_t202" style="position:absolute;left:0;text-align:left;margin-left:75.3pt;margin-top:3.65pt;width:316.4pt;height:32.05pt;z-index:251673600;visibility:visible">
            <v:textbox>
              <w:txbxContent>
                <w:p w:rsidR="008D7F1D" w:rsidRPr="00956C19" w:rsidRDefault="008D7F1D" w:rsidP="0078582A">
                  <w:pPr>
                    <w:spacing w:line="240" w:lineRule="auto"/>
                    <w:jc w:val="center"/>
                    <w:rPr>
                      <w:rFonts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Ознакомление получателя муниципальной услуги с условиями получения культурно-досуговой услуги</w:t>
                  </w:r>
                </w:p>
                <w:p w:rsidR="008D7F1D" w:rsidRPr="00830003" w:rsidRDefault="008D7F1D" w:rsidP="0078582A">
                  <w:pPr>
                    <w:rPr>
                      <w:rFonts w:cs="Times New Roman"/>
                    </w:rPr>
                  </w:pPr>
                </w:p>
              </w:txbxContent>
            </v:textbox>
          </v:shape>
        </w:pict>
      </w:r>
    </w:p>
    <w:p w:rsidR="008D7F1D" w:rsidRPr="00CE6E91" w:rsidRDefault="008D7F1D" w:rsidP="0078582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pict>
          <v:shape id="Прямая со стрелкой 18" o:spid="_x0000_s1052" type="#_x0000_t32" style="position:absolute;left:0;text-align:left;margin-left:226.25pt;margin-top:17.2pt;width:.05pt;height:10.65pt;flip:x;z-index:251676672;visibility:visible">
            <v:stroke endarrow="block"/>
          </v:shape>
        </w:pict>
      </w:r>
    </w:p>
    <w:p w:rsidR="008D7F1D" w:rsidRPr="00CE6E91" w:rsidRDefault="008D7F1D" w:rsidP="0078582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pict>
          <v:shape id="Поле 17" o:spid="_x0000_s1053" type="#_x0000_t202" style="position:absolute;left:0;text-align:left;margin-left:75.3pt;margin-top:9.35pt;width:316.4pt;height:53pt;z-index:251658240;visibility:visible">
            <v:textbox>
              <w:txbxContent>
                <w:p w:rsidR="008D7F1D" w:rsidRPr="00CE6E91" w:rsidRDefault="008D7F1D" w:rsidP="0078582A">
                  <w:pPr>
                    <w:pStyle w:val="a"/>
                    <w:jc w:val="center"/>
                    <w:rPr>
                      <w:rFonts w:ascii="Times New Roman" w:hAnsi="Times New Roman" w:cs="Times New Roman"/>
                    </w:rPr>
                  </w:pPr>
                  <w:r w:rsidRPr="00CE6E91">
                    <w:rPr>
                      <w:rFonts w:ascii="Times New Roman" w:hAnsi="Times New Roman" w:cs="Times New Roman"/>
                    </w:rPr>
                    <w:t xml:space="preserve">Поступление в учреждение личного обращения </w:t>
                  </w:r>
                  <w:r>
                    <w:rPr>
                      <w:rFonts w:ascii="Times New Roman" w:hAnsi="Times New Roman" w:cs="Times New Roman"/>
                    </w:rPr>
                    <w:t>получателя муниципальной услуги, заявления</w:t>
                  </w:r>
                  <w:r w:rsidRPr="00CE6E91">
                    <w:rPr>
                      <w:rFonts w:ascii="Times New Roman" w:hAnsi="Times New Roman" w:cs="Times New Roman"/>
                    </w:rPr>
                    <w:t xml:space="preserve"> по телефону, факсу, электронной почте с указанием даты, времени, количества и категории     получателей</w:t>
                  </w:r>
                  <w:r>
                    <w:rPr>
                      <w:rFonts w:ascii="Times New Roman" w:hAnsi="Times New Roman" w:cs="Times New Roman"/>
                    </w:rPr>
                    <w:t xml:space="preserve"> муниципальной</w:t>
                  </w:r>
                  <w:r w:rsidRPr="00CE6E91">
                    <w:rPr>
                      <w:rFonts w:ascii="Times New Roman" w:hAnsi="Times New Roman" w:cs="Times New Roman"/>
                    </w:rPr>
                    <w:t xml:space="preserve"> услуги                       </w:t>
                  </w:r>
                </w:p>
                <w:p w:rsidR="008D7F1D" w:rsidRPr="00830003" w:rsidRDefault="008D7F1D" w:rsidP="0078582A">
                  <w:pPr>
                    <w:rPr>
                      <w:rFonts w:cs="Times New Roman"/>
                    </w:rPr>
                  </w:pPr>
                </w:p>
              </w:txbxContent>
            </v:textbox>
          </v:shape>
        </w:pict>
      </w:r>
    </w:p>
    <w:p w:rsidR="008D7F1D" w:rsidRPr="00CE6E91" w:rsidRDefault="008D7F1D" w:rsidP="0078582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8D7F1D" w:rsidRPr="00CE6E91" w:rsidRDefault="008D7F1D" w:rsidP="0078582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8D7F1D" w:rsidRPr="00CE6E91" w:rsidRDefault="008D7F1D" w:rsidP="0078582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pict>
          <v:shape id="Прямая со стрелкой 16" o:spid="_x0000_s1054" type="#_x0000_t32" style="position:absolute;left:0;text-align:left;margin-left:226.35pt;margin-top:6.8pt;width:0;height:12pt;z-index:251660288;visibility:visible">
            <v:stroke endarrow="block"/>
          </v:shape>
        </w:pict>
      </w:r>
    </w:p>
    <w:p w:rsidR="008D7F1D" w:rsidRPr="00CE6E91" w:rsidRDefault="008D7F1D" w:rsidP="0078582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pict>
          <v:shape id="Прямая со стрелкой 15" o:spid="_x0000_s1055" type="#_x0000_t32" style="position:absolute;left:0;text-align:left;margin-left:-16.7pt;margin-top:17.4pt;width:92pt;height:51.25pt;flip:x;z-index:251664384;visibility:visible">
            <v:stroke endarrow="block"/>
          </v:shape>
        </w:pict>
      </w:r>
      <w:r>
        <w:rPr>
          <w:noProof/>
        </w:rPr>
        <w:pict>
          <v:shape id="Поле 14" o:spid="_x0000_s1056" type="#_x0000_t202" style="position:absolute;left:0;text-align:left;margin-left:75.3pt;margin-top:.25pt;width:316.4pt;height:35.25pt;z-index:251668480;visibility:visible">
            <v:textbox>
              <w:txbxContent>
                <w:p w:rsidR="008D7F1D" w:rsidRPr="004709E0" w:rsidRDefault="008D7F1D" w:rsidP="0078582A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4709E0">
                    <w:rPr>
                      <w:rFonts w:ascii="Times New Roman" w:hAnsi="Times New Roman" w:cs="Times New Roman"/>
                    </w:rPr>
                    <w:t xml:space="preserve">Рассмотрение </w:t>
                  </w:r>
                  <w:r>
                    <w:rPr>
                      <w:rFonts w:ascii="Times New Roman" w:hAnsi="Times New Roman" w:cs="Times New Roman"/>
                    </w:rPr>
                    <w:t>заявления</w:t>
                  </w:r>
                </w:p>
              </w:txbxContent>
            </v:textbox>
          </v:shape>
        </w:pict>
      </w:r>
    </w:p>
    <w:p w:rsidR="008D7F1D" w:rsidRPr="00CE6E91" w:rsidRDefault="008D7F1D" w:rsidP="0078582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pict>
          <v:shape id="Прямая со стрелкой 13" o:spid="_x0000_s1057" type="#_x0000_t32" style="position:absolute;left:0;text-align:left;margin-left:226.25pt;margin-top:17pt;width:.05pt;height:18pt;z-index:251677696;visibility:visible">
            <v:stroke endarrow="block"/>
          </v:shape>
        </w:pict>
      </w:r>
    </w:p>
    <w:p w:rsidR="008D7F1D" w:rsidRPr="00CE6E91" w:rsidRDefault="008D7F1D" w:rsidP="0078582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D7F1D" w:rsidRDefault="008D7F1D" w:rsidP="0078582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pict>
          <v:shape id="Поле 12" o:spid="_x0000_s1058" type="#_x0000_t202" style="position:absolute;margin-left:75.3pt;margin-top:.6pt;width:316.4pt;height:46.75pt;z-index:251674624;visibility:visible">
            <v:textbox>
              <w:txbxContent>
                <w:p w:rsidR="008D7F1D" w:rsidRDefault="008D7F1D" w:rsidP="0078582A">
                  <w:pPr>
                    <w:spacing w:after="0"/>
                    <w:jc w:val="center"/>
                    <w:rPr>
                      <w:rFonts w:ascii="Times New Roman" w:hAnsi="Times New Roman" w:cs="Times New Roman"/>
                    </w:rPr>
                  </w:pPr>
                  <w:r w:rsidRPr="000D0896">
                    <w:rPr>
                      <w:rFonts w:ascii="Times New Roman" w:hAnsi="Times New Roman" w:cs="Times New Roman"/>
                    </w:rPr>
                    <w:t xml:space="preserve">Согласования мероприятия </w:t>
                  </w:r>
                </w:p>
                <w:p w:rsidR="008D7F1D" w:rsidRPr="000D0896" w:rsidRDefault="008D7F1D" w:rsidP="0078582A">
                  <w:pPr>
                    <w:spacing w:after="0"/>
                    <w:jc w:val="center"/>
                    <w:rPr>
                      <w:rFonts w:ascii="Times New Roman" w:hAnsi="Times New Roman" w:cs="Times New Roman"/>
                    </w:rPr>
                  </w:pPr>
                  <w:r w:rsidRPr="000D0896">
                    <w:rPr>
                      <w:rFonts w:ascii="Times New Roman" w:hAnsi="Times New Roman" w:cs="Times New Roman"/>
                    </w:rPr>
                    <w:t>(форма, тема, программа, дата, репертуар)</w:t>
                  </w:r>
                </w:p>
                <w:p w:rsidR="008D7F1D" w:rsidRPr="00830003" w:rsidRDefault="008D7F1D" w:rsidP="0078582A">
                  <w:pPr>
                    <w:rPr>
                      <w:rFonts w:cs="Times New Roman"/>
                    </w:rPr>
                  </w:pPr>
                </w:p>
              </w:txbxContent>
            </v:textbox>
          </v:shape>
        </w:pict>
      </w:r>
      <w:r>
        <w:rPr>
          <w:noProof/>
        </w:rPr>
        <w:pict>
          <v:shape id="Поле 11" o:spid="_x0000_s1059" type="#_x0000_t202" style="position:absolute;margin-left:-71.1pt;margin-top:15.75pt;width:128.85pt;height:55.9pt;z-index:251665408;visibility:visible">
            <v:textbox>
              <w:txbxContent>
                <w:p w:rsidR="008D7F1D" w:rsidRDefault="008D7F1D" w:rsidP="0078582A">
                  <w:pPr>
                    <w:pStyle w:val="a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Наличие оснований, предусмотренных п. 21 Административного регламента</w:t>
                  </w:r>
                </w:p>
                <w:p w:rsidR="008D7F1D" w:rsidRDefault="008D7F1D" w:rsidP="0078582A">
                  <w:pPr>
                    <w:rPr>
                      <w:rFonts w:ascii="Times New Roman" w:hAnsi="Times New Roman" w:cs="Times New Roman"/>
                    </w:rPr>
                  </w:pPr>
                </w:p>
              </w:txbxContent>
            </v:textbox>
          </v:shape>
        </w:pict>
      </w:r>
    </w:p>
    <w:p w:rsidR="008D7F1D" w:rsidRPr="00CE6E91" w:rsidRDefault="008D7F1D" w:rsidP="0078582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D7F1D" w:rsidRPr="00CE6E91" w:rsidRDefault="008D7F1D" w:rsidP="0078582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8D7F1D" w:rsidRPr="00CE6E91" w:rsidRDefault="008D7F1D" w:rsidP="0078582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pict>
          <v:shape id="Поле 10" o:spid="_x0000_s1060" type="#_x0000_t202" style="position:absolute;left:0;text-align:left;margin-left:75.3pt;margin-top:2.75pt;width:316.4pt;height:48.6pt;z-index:251675648;visibility:visible">
            <v:textbox>
              <w:txbxContent>
                <w:p w:rsidR="008D7F1D" w:rsidRPr="00CE6E91" w:rsidRDefault="008D7F1D" w:rsidP="0078582A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Уведомление У</w:t>
                  </w:r>
                  <w:r w:rsidRPr="00CE6E91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чреждением 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культуры клубного типа </w:t>
                  </w:r>
                  <w:r>
                    <w:rPr>
                      <w:rFonts w:ascii="Times New Roman" w:hAnsi="Times New Roman" w:cs="Times New Roman"/>
                    </w:rPr>
                    <w:t xml:space="preserve">получателя муниципальной услуги </w:t>
                  </w:r>
                  <w:r w:rsidRPr="00CE6E91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о дате и времени проведения 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культурно-досугового мероприятия </w:t>
                  </w:r>
                  <w:r w:rsidRPr="00CE6E91">
                    <w:rPr>
                      <w:rFonts w:ascii="Times New Roman" w:hAnsi="Times New Roman" w:cs="Times New Roman"/>
                      <w:sz w:val="20"/>
                      <w:szCs w:val="20"/>
                    </w:rPr>
                    <w:t>и форме оплаты за услугу.</w:t>
                  </w:r>
                </w:p>
                <w:p w:rsidR="008D7F1D" w:rsidRPr="00830003" w:rsidRDefault="008D7F1D" w:rsidP="0078582A">
                  <w:pPr>
                    <w:rPr>
                      <w:rFonts w:cs="Times New Roman"/>
                    </w:rPr>
                  </w:pPr>
                </w:p>
              </w:txbxContent>
            </v:textbox>
          </v:shape>
        </w:pict>
      </w:r>
      <w:r>
        <w:rPr>
          <w:noProof/>
        </w:rPr>
        <w:pict>
          <v:shape id="Прямая со стрелкой 9" o:spid="_x0000_s1061" type="#_x0000_t32" style="position:absolute;left:0;text-align:left;margin-left:-5.8pt;margin-top:15.85pt;width:0;height:17.95pt;z-index:251679744;visibility:visible">
            <v:stroke endarrow="block"/>
          </v:shape>
        </w:pict>
      </w:r>
    </w:p>
    <w:p w:rsidR="008D7F1D" w:rsidRPr="00CE6E91" w:rsidRDefault="008D7F1D" w:rsidP="0078582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pict>
          <v:shape id="Поле 8" o:spid="_x0000_s1062" type="#_x0000_t202" style="position:absolute;left:0;text-align:left;margin-left:-71.1pt;margin-top:15.3pt;width:128.85pt;height:37.5pt;z-index:251678720;visibility:visible">
            <v:textbox>
              <w:txbxContent>
                <w:p w:rsidR="008D7F1D" w:rsidRDefault="008D7F1D" w:rsidP="0078582A">
                  <w:pPr>
                    <w:pStyle w:val="a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Отказ в предоставлении муниципальной услуги</w:t>
                  </w:r>
                </w:p>
                <w:p w:rsidR="008D7F1D" w:rsidRDefault="008D7F1D" w:rsidP="0078582A">
                  <w:pPr>
                    <w:rPr>
                      <w:rFonts w:ascii="Times New Roman" w:hAnsi="Times New Roman" w:cs="Times New Roman"/>
                    </w:rPr>
                  </w:pPr>
                </w:p>
              </w:txbxContent>
            </v:textbox>
          </v:shape>
        </w:pict>
      </w:r>
    </w:p>
    <w:p w:rsidR="008D7F1D" w:rsidRPr="00CE6E91" w:rsidRDefault="008D7F1D" w:rsidP="0078582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pict>
          <v:shape id="Прямая со стрелкой 7" o:spid="_x0000_s1063" type="#_x0000_t32" style="position:absolute;left:0;text-align:left;margin-left:233.75pt;margin-top:2.2pt;width:0;height:27pt;z-index:251662336;visibility:visible">
            <v:stroke endarrow="block"/>
          </v:shape>
        </w:pict>
      </w:r>
    </w:p>
    <w:p w:rsidR="008D7F1D" w:rsidRPr="00CE6E91" w:rsidRDefault="008D7F1D" w:rsidP="0078582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pict>
          <v:shape id="Поле 6" o:spid="_x0000_s1064" type="#_x0000_t202" style="position:absolute;left:0;text-align:left;margin-left:79.5pt;margin-top:78.75pt;width:312.2pt;height:36.65pt;z-index:251670528;visibility:visible">
            <v:textbox>
              <w:txbxContent>
                <w:p w:rsidR="008D7F1D" w:rsidRPr="00703CA1" w:rsidRDefault="008D7F1D" w:rsidP="0078582A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703CA1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Предложение </w:t>
                  </w:r>
                  <w:r>
                    <w:rPr>
                      <w:rFonts w:ascii="Times New Roman" w:hAnsi="Times New Roman" w:cs="Times New Roman"/>
                    </w:rPr>
                    <w:t xml:space="preserve">получателю муниципальной услуги </w:t>
                  </w:r>
                  <w:r w:rsidRPr="00703CA1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оставить отзывы, пожелания, предложения в Книге отзывов. </w:t>
                  </w:r>
                </w:p>
                <w:p w:rsidR="008D7F1D" w:rsidRPr="00820445" w:rsidRDefault="008D7F1D" w:rsidP="0078582A">
                  <w:pPr>
                    <w:rPr>
                      <w:rFonts w:cs="Times New Roman"/>
                    </w:rPr>
                  </w:pPr>
                </w:p>
              </w:txbxContent>
            </v:textbox>
          </v:shape>
        </w:pict>
      </w:r>
      <w:r>
        <w:rPr>
          <w:noProof/>
        </w:rPr>
        <w:pict>
          <v:shape id="Прямая со стрелкой 5" o:spid="_x0000_s1065" type="#_x0000_t32" style="position:absolute;left:0;text-align:left;margin-left:230.2pt;margin-top:58.25pt;width:0;height:20.5pt;z-index:251669504;visibility:visible">
            <v:stroke endarrow="block"/>
          </v:shape>
        </w:pict>
      </w:r>
      <w:r>
        <w:rPr>
          <w:noProof/>
        </w:rPr>
        <w:pict>
          <v:shape id="Поле 4" o:spid="_x0000_s1066" type="#_x0000_t202" style="position:absolute;left:0;text-align:left;margin-left:75.3pt;margin-top:10.7pt;width:316.4pt;height:47.55pt;z-index:251661312;visibility:visible">
            <v:textbox>
              <w:txbxContent>
                <w:p w:rsidR="008D7F1D" w:rsidRDefault="008D7F1D" w:rsidP="0078582A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Заключение договора между У</w:t>
                  </w:r>
                  <w:r w:rsidRPr="00CE6E91">
                    <w:rPr>
                      <w:rFonts w:ascii="Times New Roman" w:hAnsi="Times New Roman" w:cs="Times New Roman"/>
                      <w:sz w:val="20"/>
                      <w:szCs w:val="20"/>
                    </w:rPr>
                    <w:t>чреждением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культуры клубного типа</w:t>
                  </w:r>
                  <w:r w:rsidRPr="00CE6E91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и </w:t>
                  </w:r>
                  <w:r>
                    <w:rPr>
                      <w:rFonts w:ascii="Times New Roman" w:hAnsi="Times New Roman" w:cs="Times New Roman"/>
                    </w:rPr>
                    <w:t xml:space="preserve">получателем муниципальной услуги </w:t>
                  </w:r>
                  <w:r w:rsidRPr="00CE6E91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на оказание платной 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культурно-досуговой</w:t>
                  </w:r>
                  <w:r w:rsidRPr="00CE6E91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услуги</w:t>
                  </w:r>
                  <w:r>
                    <w:rPr>
                      <w:sz w:val="20"/>
                      <w:szCs w:val="20"/>
                    </w:rPr>
                    <w:t xml:space="preserve">. </w:t>
                  </w:r>
                </w:p>
                <w:p w:rsidR="008D7F1D" w:rsidRPr="00830003" w:rsidRDefault="008D7F1D" w:rsidP="0078582A">
                  <w:pPr>
                    <w:rPr>
                      <w:rFonts w:cs="Times New Roman"/>
                    </w:rPr>
                  </w:pPr>
                </w:p>
              </w:txbxContent>
            </v:textbox>
          </v:shape>
        </w:pict>
      </w:r>
      <w:r>
        <w:rPr>
          <w:noProof/>
        </w:rPr>
        <w:pict>
          <v:shape id="Прямая со стрелкой 3" o:spid="_x0000_s1067" type="#_x0000_t32" style="position:absolute;left:0;text-align:left;margin-left:39.55pt;margin-top:241.9pt;width:.05pt;height:18pt;z-index:251666432;visibility:visible">
            <v:stroke endarrow="block"/>
          </v:shape>
        </w:pict>
      </w:r>
      <w:r>
        <w:rPr>
          <w:noProof/>
        </w:rPr>
        <w:pict>
          <v:shape id="Поле 2" o:spid="_x0000_s1068" type="#_x0000_t202" style="position:absolute;left:0;text-align:left;margin-left:-36pt;margin-top:259.9pt;width:153pt;height:36.05pt;z-index:251667456;visibility:visible">
            <v:textbox>
              <w:txbxContent>
                <w:p w:rsidR="008D7F1D" w:rsidRDefault="008D7F1D" w:rsidP="0078582A">
                  <w:pPr>
                    <w:pStyle w:val="a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Отказ в предоставлении муниципальной услуги</w:t>
                  </w:r>
                </w:p>
                <w:p w:rsidR="008D7F1D" w:rsidRDefault="008D7F1D" w:rsidP="0078582A">
                  <w:pPr>
                    <w:rPr>
                      <w:rFonts w:ascii="Times New Roman" w:hAnsi="Times New Roman" w:cs="Times New Roman"/>
                    </w:rPr>
                  </w:pPr>
                </w:p>
              </w:txbxContent>
            </v:textbox>
          </v:shape>
        </w:pict>
      </w:r>
      <w:r>
        <w:rPr>
          <w:noProof/>
        </w:rPr>
        <w:pict>
          <v:shape id="Прямая со стрелкой 1" o:spid="_x0000_s1069" type="#_x0000_t32" style="position:absolute;left:0;text-align:left;margin-left:233.75pt;margin-top:88.4pt;width:0;height:27pt;z-index:251663360;visibility:visible">
            <v:stroke endarrow="block"/>
          </v:shape>
        </w:pict>
      </w:r>
    </w:p>
    <w:p w:rsidR="008D7F1D" w:rsidRDefault="008D7F1D" w:rsidP="00A824DA">
      <w:pPr>
        <w:pStyle w:val="10"/>
        <w:jc w:val="right"/>
        <w:rPr>
          <w:rFonts w:ascii="Times New Roman" w:hAnsi="Times New Roman" w:cs="Times New Roman"/>
          <w:sz w:val="20"/>
          <w:szCs w:val="20"/>
        </w:rPr>
      </w:pPr>
    </w:p>
    <w:p w:rsidR="008D7F1D" w:rsidRDefault="008D7F1D" w:rsidP="00A824DA">
      <w:pPr>
        <w:pStyle w:val="10"/>
        <w:jc w:val="right"/>
        <w:rPr>
          <w:rFonts w:ascii="Times New Roman" w:hAnsi="Times New Roman" w:cs="Times New Roman"/>
          <w:sz w:val="20"/>
          <w:szCs w:val="20"/>
        </w:rPr>
      </w:pPr>
    </w:p>
    <w:p w:rsidR="008D7F1D" w:rsidRDefault="008D7F1D" w:rsidP="00A824DA">
      <w:pPr>
        <w:pStyle w:val="10"/>
        <w:jc w:val="right"/>
        <w:rPr>
          <w:rFonts w:ascii="Times New Roman" w:hAnsi="Times New Roman" w:cs="Times New Roman"/>
          <w:sz w:val="20"/>
          <w:szCs w:val="20"/>
        </w:rPr>
      </w:pPr>
    </w:p>
    <w:p w:rsidR="008D7F1D" w:rsidRDefault="008D7F1D" w:rsidP="00A824DA">
      <w:pPr>
        <w:pStyle w:val="10"/>
        <w:jc w:val="right"/>
        <w:rPr>
          <w:rFonts w:ascii="Times New Roman" w:hAnsi="Times New Roman" w:cs="Times New Roman"/>
          <w:sz w:val="20"/>
          <w:szCs w:val="20"/>
        </w:rPr>
      </w:pPr>
    </w:p>
    <w:p w:rsidR="008D7F1D" w:rsidRDefault="008D7F1D" w:rsidP="00A824DA">
      <w:pPr>
        <w:pStyle w:val="10"/>
        <w:jc w:val="right"/>
        <w:rPr>
          <w:rFonts w:ascii="Times New Roman" w:hAnsi="Times New Roman" w:cs="Times New Roman"/>
          <w:sz w:val="20"/>
          <w:szCs w:val="20"/>
        </w:rPr>
      </w:pPr>
    </w:p>
    <w:p w:rsidR="008D7F1D" w:rsidRDefault="008D7F1D">
      <w:pPr>
        <w:rPr>
          <w:rFonts w:cs="Times New Roman"/>
        </w:rPr>
      </w:pPr>
    </w:p>
    <w:sectPr w:rsidR="008D7F1D" w:rsidSect="005757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imSun">
    <w:altName w:val="§­§°§®§Ц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6E6695"/>
    <w:multiLevelType w:val="hybridMultilevel"/>
    <w:tmpl w:val="D3D4F3FA"/>
    <w:lvl w:ilvl="0" w:tplc="7BA860D8">
      <w:start w:val="5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2DB00275"/>
    <w:multiLevelType w:val="hybridMultilevel"/>
    <w:tmpl w:val="FE56DA6A"/>
    <w:lvl w:ilvl="0" w:tplc="E89A1FB0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C4F94"/>
    <w:rsid w:val="000A7B43"/>
    <w:rsid w:val="000C7794"/>
    <w:rsid w:val="000D0896"/>
    <w:rsid w:val="00107FDA"/>
    <w:rsid w:val="00131E66"/>
    <w:rsid w:val="0019349C"/>
    <w:rsid w:val="003122E0"/>
    <w:rsid w:val="003F704E"/>
    <w:rsid w:val="00412434"/>
    <w:rsid w:val="004709E0"/>
    <w:rsid w:val="00527B87"/>
    <w:rsid w:val="005757C0"/>
    <w:rsid w:val="00644C5D"/>
    <w:rsid w:val="00703CA1"/>
    <w:rsid w:val="0078582A"/>
    <w:rsid w:val="007A05D5"/>
    <w:rsid w:val="00820445"/>
    <w:rsid w:val="00830003"/>
    <w:rsid w:val="00886B1D"/>
    <w:rsid w:val="008D3D1F"/>
    <w:rsid w:val="008D7F1D"/>
    <w:rsid w:val="008E7FEB"/>
    <w:rsid w:val="00933323"/>
    <w:rsid w:val="00956C19"/>
    <w:rsid w:val="00A0005D"/>
    <w:rsid w:val="00A161B2"/>
    <w:rsid w:val="00A77EDB"/>
    <w:rsid w:val="00A824DA"/>
    <w:rsid w:val="00AD5551"/>
    <w:rsid w:val="00AF6AFF"/>
    <w:rsid w:val="00BC4F94"/>
    <w:rsid w:val="00BD67D2"/>
    <w:rsid w:val="00C918B5"/>
    <w:rsid w:val="00CE6E91"/>
    <w:rsid w:val="00D31DE5"/>
    <w:rsid w:val="00D376C7"/>
    <w:rsid w:val="00D5478C"/>
    <w:rsid w:val="00DD566B"/>
    <w:rsid w:val="00DE1F46"/>
    <w:rsid w:val="00E24937"/>
    <w:rsid w:val="00EC5B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5551"/>
    <w:pPr>
      <w:spacing w:after="200" w:line="276" w:lineRule="auto"/>
    </w:pPr>
    <w:rPr>
      <w:rFonts w:eastAsia="Times New Roman"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rsid w:val="00AD5551"/>
    <w:rPr>
      <w:rFonts w:ascii="Times New Roman" w:hAnsi="Times New Roman" w:cs="Times New Roman"/>
      <w:color w:val="0000FF"/>
      <w:u w:val="single"/>
    </w:rPr>
  </w:style>
  <w:style w:type="paragraph" w:styleId="BodyTextIndent">
    <w:name w:val="Body Text Indent"/>
    <w:basedOn w:val="Normal"/>
    <w:link w:val="BodyTextIndentChar"/>
    <w:uiPriority w:val="99"/>
    <w:semiHidden/>
    <w:rsid w:val="00AD5551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AD5551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">
    <w:name w:val="Абзац списка1"/>
    <w:basedOn w:val="Normal"/>
    <w:uiPriority w:val="99"/>
    <w:rsid w:val="00AD5551"/>
    <w:pPr>
      <w:ind w:left="720"/>
    </w:pPr>
  </w:style>
  <w:style w:type="paragraph" w:customStyle="1" w:styleId="ConsPlusNormal">
    <w:name w:val="ConsPlusNormal"/>
    <w:uiPriority w:val="99"/>
    <w:rsid w:val="00AD5551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Title">
    <w:name w:val="ConsPlusTitle"/>
    <w:uiPriority w:val="99"/>
    <w:rsid w:val="00AD5551"/>
    <w:pPr>
      <w:widowControl w:val="0"/>
      <w:autoSpaceDE w:val="0"/>
      <w:autoSpaceDN w:val="0"/>
      <w:adjustRightInd w:val="0"/>
    </w:pPr>
    <w:rPr>
      <w:rFonts w:eastAsia="Times New Roman" w:cs="Calibri"/>
      <w:b/>
      <w:bCs/>
    </w:rPr>
  </w:style>
  <w:style w:type="paragraph" w:customStyle="1" w:styleId="10">
    <w:name w:val="Без интервала1"/>
    <w:uiPriority w:val="99"/>
    <w:rsid w:val="00A824DA"/>
    <w:rPr>
      <w:rFonts w:eastAsia="Times New Roman" w:cs="Calibri"/>
    </w:rPr>
  </w:style>
  <w:style w:type="paragraph" w:customStyle="1" w:styleId="a">
    <w:name w:val="Таблицы (моноширинный)"/>
    <w:basedOn w:val="Normal"/>
    <w:next w:val="Normal"/>
    <w:uiPriority w:val="99"/>
    <w:rsid w:val="007858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54502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100</TotalTime>
  <Pages>16</Pages>
  <Words>4657</Words>
  <Characters>26545</Characters>
  <Application>Microsoft Office Outlook</Application>
  <DocSecurity>0</DocSecurity>
  <Lines>0</Lines>
  <Paragraphs>0</Paragraphs>
  <ScaleCrop>false</ScaleCrop>
  <Company>work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17</cp:revision>
  <dcterms:created xsi:type="dcterms:W3CDTF">2011-12-21T05:41:00Z</dcterms:created>
  <dcterms:modified xsi:type="dcterms:W3CDTF">2012-04-20T12:01:00Z</dcterms:modified>
</cp:coreProperties>
</file>